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3E0A34" w14:textId="77777777" w:rsidR="00AE2055" w:rsidRDefault="00505591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59776" behindDoc="0" locked="0" layoutInCell="1" allowOverlap="1" wp14:anchorId="6B0439F4" wp14:editId="1C3048EB">
                <wp:simplePos x="0" y="0"/>
                <wp:positionH relativeFrom="column">
                  <wp:posOffset>4267200</wp:posOffset>
                </wp:positionH>
                <wp:positionV relativeFrom="paragraph">
                  <wp:posOffset>48895</wp:posOffset>
                </wp:positionV>
                <wp:extent cx="1691005" cy="1181100"/>
                <wp:effectExtent l="4445" t="5715" r="0" b="3810"/>
                <wp:wrapNone/>
                <wp:docPr id="46" name="Canvas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" name="Freeform 18"/>
                        <wps:cNvSpPr>
                          <a:spLocks noEditPoints="1"/>
                        </wps:cNvSpPr>
                        <wps:spPr bwMode="auto">
                          <a:xfrm>
                            <a:off x="31432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6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5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0 w 66"/>
                              <a:gd name="T15" fmla="*/ 33 h 83"/>
                              <a:gd name="T16" fmla="*/ 62 w 66"/>
                              <a:gd name="T17" fmla="*/ 24 h 83"/>
                              <a:gd name="T18" fmla="*/ 66 w 66"/>
                              <a:gd name="T19" fmla="*/ 13 h 83"/>
                              <a:gd name="T20" fmla="*/ 65 w 66"/>
                              <a:gd name="T21" fmla="*/ 7 h 83"/>
                              <a:gd name="T22" fmla="*/ 56 w 66"/>
                              <a:gd name="T23" fmla="*/ 0 h 83"/>
                              <a:gd name="T24" fmla="*/ 48 w 66"/>
                              <a:gd name="T25" fmla="*/ 0 h 83"/>
                              <a:gd name="T26" fmla="*/ 29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8 w 66"/>
                              <a:gd name="T43" fmla="*/ 80 h 83"/>
                              <a:gd name="T44" fmla="*/ 57 w 66"/>
                              <a:gd name="T45" fmla="*/ 68 h 83"/>
                              <a:gd name="T46" fmla="*/ 53 w 66"/>
                              <a:gd name="T47" fmla="*/ 12 h 83"/>
                              <a:gd name="T48" fmla="*/ 53 w 66"/>
                              <a:gd name="T49" fmla="*/ 16 h 83"/>
                              <a:gd name="T50" fmla="*/ 48 w 66"/>
                              <a:gd name="T51" fmla="*/ 25 h 83"/>
                              <a:gd name="T52" fmla="*/ 45 w 66"/>
                              <a:gd name="T53" fmla="*/ 30 h 83"/>
                              <a:gd name="T54" fmla="*/ 35 w 66"/>
                              <a:gd name="T55" fmla="*/ 36 h 83"/>
                              <a:gd name="T56" fmla="*/ 17 w 66"/>
                              <a:gd name="T57" fmla="*/ 42 h 83"/>
                              <a:gd name="T58" fmla="*/ 21 w 66"/>
                              <a:gd name="T59" fmla="*/ 25 h 83"/>
                              <a:gd name="T60" fmla="*/ 32 w 66"/>
                              <a:gd name="T61" fmla="*/ 9 h 83"/>
                              <a:gd name="T62" fmla="*/ 41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3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26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4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35" y="39"/>
                                </a:lnTo>
                                <a:lnTo>
                                  <a:pt x="50" y="33"/>
                                </a:lnTo>
                                <a:lnTo>
                                  <a:pt x="57" y="28"/>
                                </a:lnTo>
                                <a:lnTo>
                                  <a:pt x="62" y="24"/>
                                </a:lnTo>
                                <a:lnTo>
                                  <a:pt x="65" y="18"/>
                                </a:lnTo>
                                <a:lnTo>
                                  <a:pt x="66" y="13"/>
                                </a:lnTo>
                                <a:lnTo>
                                  <a:pt x="65" y="7"/>
                                </a:lnTo>
                                <a:lnTo>
                                  <a:pt x="62" y="3"/>
                                </a:lnTo>
                                <a:lnTo>
                                  <a:pt x="56" y="0"/>
                                </a:lnTo>
                                <a:lnTo>
                                  <a:pt x="48" y="0"/>
                                </a:lnTo>
                                <a:lnTo>
                                  <a:pt x="38" y="1"/>
                                </a:lnTo>
                                <a:lnTo>
                                  <a:pt x="29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9" y="83"/>
                                </a:lnTo>
                                <a:lnTo>
                                  <a:pt x="38" y="80"/>
                                </a:lnTo>
                                <a:lnTo>
                                  <a:pt x="48" y="74"/>
                                </a:lnTo>
                                <a:lnTo>
                                  <a:pt x="57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3" y="16"/>
                                </a:lnTo>
                                <a:lnTo>
                                  <a:pt x="51" y="21"/>
                                </a:lnTo>
                                <a:lnTo>
                                  <a:pt x="48" y="25"/>
                                </a:lnTo>
                                <a:lnTo>
                                  <a:pt x="45" y="30"/>
                                </a:lnTo>
                                <a:lnTo>
                                  <a:pt x="41" y="33"/>
                                </a:lnTo>
                                <a:lnTo>
                                  <a:pt x="35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21" y="25"/>
                                </a:lnTo>
                                <a:lnTo>
                                  <a:pt x="29" y="13"/>
                                </a:lnTo>
                                <a:lnTo>
                                  <a:pt x="32" y="9"/>
                                </a:lnTo>
                                <a:lnTo>
                                  <a:pt x="36" y="6"/>
                                </a:lnTo>
                                <a:lnTo>
                                  <a:pt x="41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3" y="9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9"/>
                        <wps:cNvSpPr>
                          <a:spLocks/>
                        </wps:cNvSpPr>
                        <wps:spPr bwMode="auto">
                          <a:xfrm>
                            <a:off x="359410" y="1097915"/>
                            <a:ext cx="65405" cy="52705"/>
                          </a:xfrm>
                          <a:custGeom>
                            <a:avLst/>
                            <a:gdLst>
                              <a:gd name="T0" fmla="*/ 13 w 103"/>
                              <a:gd name="T1" fmla="*/ 25 h 83"/>
                              <a:gd name="T2" fmla="*/ 25 w 103"/>
                              <a:gd name="T3" fmla="*/ 10 h 83"/>
                              <a:gd name="T4" fmla="*/ 28 w 103"/>
                              <a:gd name="T5" fmla="*/ 10 h 83"/>
                              <a:gd name="T6" fmla="*/ 32 w 103"/>
                              <a:gd name="T7" fmla="*/ 12 h 83"/>
                              <a:gd name="T8" fmla="*/ 47 w 103"/>
                              <a:gd name="T9" fmla="*/ 45 h 83"/>
                              <a:gd name="T10" fmla="*/ 37 w 103"/>
                              <a:gd name="T11" fmla="*/ 56 h 83"/>
                              <a:gd name="T12" fmla="*/ 22 w 103"/>
                              <a:gd name="T13" fmla="*/ 68 h 83"/>
                              <a:gd name="T14" fmla="*/ 16 w 103"/>
                              <a:gd name="T15" fmla="*/ 70 h 83"/>
                              <a:gd name="T16" fmla="*/ 12 w 103"/>
                              <a:gd name="T17" fmla="*/ 68 h 83"/>
                              <a:gd name="T18" fmla="*/ 9 w 103"/>
                              <a:gd name="T19" fmla="*/ 59 h 83"/>
                              <a:gd name="T20" fmla="*/ 6 w 103"/>
                              <a:gd name="T21" fmla="*/ 59 h 83"/>
                              <a:gd name="T22" fmla="*/ 0 w 103"/>
                              <a:gd name="T23" fmla="*/ 77 h 83"/>
                              <a:gd name="T24" fmla="*/ 1 w 103"/>
                              <a:gd name="T25" fmla="*/ 80 h 83"/>
                              <a:gd name="T26" fmla="*/ 4 w 103"/>
                              <a:gd name="T27" fmla="*/ 83 h 83"/>
                              <a:gd name="T28" fmla="*/ 7 w 103"/>
                              <a:gd name="T29" fmla="*/ 83 h 83"/>
                              <a:gd name="T30" fmla="*/ 19 w 103"/>
                              <a:gd name="T31" fmla="*/ 79 h 83"/>
                              <a:gd name="T32" fmla="*/ 38 w 103"/>
                              <a:gd name="T33" fmla="*/ 59 h 83"/>
                              <a:gd name="T34" fmla="*/ 59 w 103"/>
                              <a:gd name="T35" fmla="*/ 76 h 83"/>
                              <a:gd name="T36" fmla="*/ 64 w 103"/>
                              <a:gd name="T37" fmla="*/ 82 h 83"/>
                              <a:gd name="T38" fmla="*/ 70 w 103"/>
                              <a:gd name="T39" fmla="*/ 83 h 83"/>
                              <a:gd name="T40" fmla="*/ 73 w 103"/>
                              <a:gd name="T41" fmla="*/ 83 h 83"/>
                              <a:gd name="T42" fmla="*/ 82 w 103"/>
                              <a:gd name="T43" fmla="*/ 76 h 83"/>
                              <a:gd name="T44" fmla="*/ 92 w 103"/>
                              <a:gd name="T45" fmla="*/ 59 h 83"/>
                              <a:gd name="T46" fmla="*/ 89 w 103"/>
                              <a:gd name="T47" fmla="*/ 58 h 83"/>
                              <a:gd name="T48" fmla="*/ 79 w 103"/>
                              <a:gd name="T49" fmla="*/ 71 h 83"/>
                              <a:gd name="T50" fmla="*/ 77 w 103"/>
                              <a:gd name="T51" fmla="*/ 73 h 83"/>
                              <a:gd name="T52" fmla="*/ 73 w 103"/>
                              <a:gd name="T53" fmla="*/ 70 h 83"/>
                              <a:gd name="T54" fmla="*/ 58 w 103"/>
                              <a:gd name="T55" fmla="*/ 37 h 83"/>
                              <a:gd name="T56" fmla="*/ 70 w 103"/>
                              <a:gd name="T57" fmla="*/ 22 h 83"/>
                              <a:gd name="T58" fmla="*/ 79 w 103"/>
                              <a:gd name="T59" fmla="*/ 13 h 83"/>
                              <a:gd name="T60" fmla="*/ 88 w 103"/>
                              <a:gd name="T61" fmla="*/ 10 h 83"/>
                              <a:gd name="T62" fmla="*/ 92 w 103"/>
                              <a:gd name="T63" fmla="*/ 12 h 83"/>
                              <a:gd name="T64" fmla="*/ 95 w 103"/>
                              <a:gd name="T65" fmla="*/ 15 h 83"/>
                              <a:gd name="T66" fmla="*/ 101 w 103"/>
                              <a:gd name="T67" fmla="*/ 19 h 83"/>
                              <a:gd name="T68" fmla="*/ 103 w 103"/>
                              <a:gd name="T69" fmla="*/ 9 h 83"/>
                              <a:gd name="T70" fmla="*/ 101 w 103"/>
                              <a:gd name="T71" fmla="*/ 6 h 83"/>
                              <a:gd name="T72" fmla="*/ 97 w 103"/>
                              <a:gd name="T73" fmla="*/ 0 h 83"/>
                              <a:gd name="T74" fmla="*/ 92 w 103"/>
                              <a:gd name="T75" fmla="*/ 0 h 83"/>
                              <a:gd name="T76" fmla="*/ 82 w 103"/>
                              <a:gd name="T77" fmla="*/ 6 h 83"/>
                              <a:gd name="T78" fmla="*/ 68 w 103"/>
                              <a:gd name="T79" fmla="*/ 19 h 83"/>
                              <a:gd name="T80" fmla="*/ 47 w 103"/>
                              <a:gd name="T81" fmla="*/ 15 h 83"/>
                              <a:gd name="T82" fmla="*/ 44 w 103"/>
                              <a:gd name="T83" fmla="*/ 7 h 83"/>
                              <a:gd name="T84" fmla="*/ 38 w 103"/>
                              <a:gd name="T85" fmla="*/ 0 h 83"/>
                              <a:gd name="T86" fmla="*/ 34 w 103"/>
                              <a:gd name="T87" fmla="*/ 0 h 83"/>
                              <a:gd name="T88" fmla="*/ 23 w 103"/>
                              <a:gd name="T89" fmla="*/ 4 h 83"/>
                              <a:gd name="T90" fmla="*/ 9 w 103"/>
                              <a:gd name="T91" fmla="*/ 2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3" h="83">
                                <a:moveTo>
                                  <a:pt x="13" y="25"/>
                                </a:moveTo>
                                <a:lnTo>
                                  <a:pt x="13" y="25"/>
                                </a:lnTo>
                                <a:lnTo>
                                  <a:pt x="22" y="13"/>
                                </a:lnTo>
                                <a:lnTo>
                                  <a:pt x="25" y="10"/>
                                </a:lnTo>
                                <a:lnTo>
                                  <a:pt x="28" y="10"/>
                                </a:lnTo>
                                <a:lnTo>
                                  <a:pt x="29" y="10"/>
                                </a:lnTo>
                                <a:lnTo>
                                  <a:pt x="32" y="12"/>
                                </a:lnTo>
                                <a:lnTo>
                                  <a:pt x="35" y="19"/>
                                </a:lnTo>
                                <a:lnTo>
                                  <a:pt x="47" y="45"/>
                                </a:lnTo>
                                <a:lnTo>
                                  <a:pt x="37" y="56"/>
                                </a:lnTo>
                                <a:lnTo>
                                  <a:pt x="26" y="67"/>
                                </a:lnTo>
                                <a:lnTo>
                                  <a:pt x="22" y="68"/>
                                </a:lnTo>
                                <a:lnTo>
                                  <a:pt x="16" y="70"/>
                                </a:lnTo>
                                <a:lnTo>
                                  <a:pt x="13" y="70"/>
                                </a:lnTo>
                                <a:lnTo>
                                  <a:pt x="12" y="68"/>
                                </a:lnTo>
                                <a:lnTo>
                                  <a:pt x="10" y="64"/>
                                </a:lnTo>
                                <a:lnTo>
                                  <a:pt x="9" y="59"/>
                                </a:lnTo>
                                <a:lnTo>
                                  <a:pt x="6" y="59"/>
                                </a:lnTo>
                                <a:lnTo>
                                  <a:pt x="1" y="70"/>
                                </a:lnTo>
                                <a:lnTo>
                                  <a:pt x="0" y="77"/>
                                </a:lnTo>
                                <a:lnTo>
                                  <a:pt x="1" y="80"/>
                                </a:lnTo>
                                <a:lnTo>
                                  <a:pt x="3" y="82"/>
                                </a:lnTo>
                                <a:lnTo>
                                  <a:pt x="4" y="83"/>
                                </a:lnTo>
                                <a:lnTo>
                                  <a:pt x="7" y="83"/>
                                </a:lnTo>
                                <a:lnTo>
                                  <a:pt x="13" y="82"/>
                                </a:lnTo>
                                <a:lnTo>
                                  <a:pt x="19" y="79"/>
                                </a:lnTo>
                                <a:lnTo>
                                  <a:pt x="28" y="71"/>
                                </a:lnTo>
                                <a:lnTo>
                                  <a:pt x="38" y="59"/>
                                </a:lnTo>
                                <a:lnTo>
                                  <a:pt x="49" y="49"/>
                                </a:lnTo>
                                <a:lnTo>
                                  <a:pt x="59" y="76"/>
                                </a:lnTo>
                                <a:lnTo>
                                  <a:pt x="64" y="82"/>
                                </a:lnTo>
                                <a:lnTo>
                                  <a:pt x="67" y="83"/>
                                </a:lnTo>
                                <a:lnTo>
                                  <a:pt x="70" y="83"/>
                                </a:lnTo>
                                <a:lnTo>
                                  <a:pt x="73" y="83"/>
                                </a:lnTo>
                                <a:lnTo>
                                  <a:pt x="76" y="82"/>
                                </a:lnTo>
                                <a:lnTo>
                                  <a:pt x="82" y="76"/>
                                </a:lnTo>
                                <a:lnTo>
                                  <a:pt x="88" y="68"/>
                                </a:lnTo>
                                <a:lnTo>
                                  <a:pt x="92" y="59"/>
                                </a:lnTo>
                                <a:lnTo>
                                  <a:pt x="89" y="58"/>
                                </a:lnTo>
                                <a:lnTo>
                                  <a:pt x="82" y="70"/>
                                </a:lnTo>
                                <a:lnTo>
                                  <a:pt x="79" y="71"/>
                                </a:lnTo>
                                <a:lnTo>
                                  <a:pt x="77" y="73"/>
                                </a:lnTo>
                                <a:lnTo>
                                  <a:pt x="74" y="71"/>
                                </a:lnTo>
                                <a:lnTo>
                                  <a:pt x="73" y="70"/>
                                </a:lnTo>
                                <a:lnTo>
                                  <a:pt x="67" y="59"/>
                                </a:lnTo>
                                <a:lnTo>
                                  <a:pt x="58" y="37"/>
                                </a:lnTo>
                                <a:lnTo>
                                  <a:pt x="70" y="22"/>
                                </a:lnTo>
                                <a:lnTo>
                                  <a:pt x="74" y="18"/>
                                </a:lnTo>
                                <a:lnTo>
                                  <a:pt x="79" y="13"/>
                                </a:lnTo>
                                <a:lnTo>
                                  <a:pt x="83" y="12"/>
                                </a:lnTo>
                                <a:lnTo>
                                  <a:pt x="88" y="10"/>
                                </a:lnTo>
                                <a:lnTo>
                                  <a:pt x="92" y="12"/>
                                </a:lnTo>
                                <a:lnTo>
                                  <a:pt x="94" y="13"/>
                                </a:lnTo>
                                <a:lnTo>
                                  <a:pt x="95" y="15"/>
                                </a:lnTo>
                                <a:lnTo>
                                  <a:pt x="97" y="19"/>
                                </a:lnTo>
                                <a:lnTo>
                                  <a:pt x="101" y="19"/>
                                </a:lnTo>
                                <a:lnTo>
                                  <a:pt x="103" y="9"/>
                                </a:lnTo>
                                <a:lnTo>
                                  <a:pt x="101" y="6"/>
                                </a:lnTo>
                                <a:lnTo>
                                  <a:pt x="100" y="3"/>
                                </a:lnTo>
                                <a:lnTo>
                                  <a:pt x="97" y="0"/>
                                </a:lnTo>
                                <a:lnTo>
                                  <a:pt x="92" y="0"/>
                                </a:lnTo>
                                <a:lnTo>
                                  <a:pt x="88" y="1"/>
                                </a:lnTo>
                                <a:lnTo>
                                  <a:pt x="82" y="6"/>
                                </a:lnTo>
                                <a:lnTo>
                                  <a:pt x="74" y="12"/>
                                </a:lnTo>
                                <a:lnTo>
                                  <a:pt x="68" y="19"/>
                                </a:lnTo>
                                <a:lnTo>
                                  <a:pt x="56" y="34"/>
                                </a:lnTo>
                                <a:lnTo>
                                  <a:pt x="47" y="15"/>
                                </a:lnTo>
                                <a:lnTo>
                                  <a:pt x="44" y="7"/>
                                </a:lnTo>
                                <a:lnTo>
                                  <a:pt x="41" y="3"/>
                                </a:lnTo>
                                <a:lnTo>
                                  <a:pt x="38" y="0"/>
                                </a:lnTo>
                                <a:lnTo>
                                  <a:pt x="34" y="0"/>
                                </a:lnTo>
                                <a:lnTo>
                                  <a:pt x="28" y="1"/>
                                </a:lnTo>
                                <a:lnTo>
                                  <a:pt x="23" y="4"/>
                                </a:lnTo>
                                <a:lnTo>
                                  <a:pt x="17" y="12"/>
                                </a:lnTo>
                                <a:lnTo>
                                  <a:pt x="9" y="22"/>
                                </a:lnTo>
                                <a:lnTo>
                                  <a:pt x="1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20"/>
                        <wps:cNvSpPr>
                          <a:spLocks/>
                        </wps:cNvSpPr>
                        <wps:spPr bwMode="auto">
                          <a:xfrm>
                            <a:off x="427355" y="1097915"/>
                            <a:ext cx="38100" cy="52705"/>
                          </a:xfrm>
                          <a:custGeom>
                            <a:avLst/>
                            <a:gdLst>
                              <a:gd name="T0" fmla="*/ 48 w 60"/>
                              <a:gd name="T1" fmla="*/ 64 h 83"/>
                              <a:gd name="T2" fmla="*/ 48 w 60"/>
                              <a:gd name="T3" fmla="*/ 64 h 83"/>
                              <a:gd name="T4" fmla="*/ 43 w 60"/>
                              <a:gd name="T5" fmla="*/ 68 h 83"/>
                              <a:gd name="T6" fmla="*/ 37 w 60"/>
                              <a:gd name="T7" fmla="*/ 73 h 83"/>
                              <a:gd name="T8" fmla="*/ 31 w 60"/>
                              <a:gd name="T9" fmla="*/ 76 h 83"/>
                              <a:gd name="T10" fmla="*/ 27 w 60"/>
                              <a:gd name="T11" fmla="*/ 76 h 83"/>
                              <a:gd name="T12" fmla="*/ 27 w 60"/>
                              <a:gd name="T13" fmla="*/ 76 h 83"/>
                              <a:gd name="T14" fmla="*/ 21 w 60"/>
                              <a:gd name="T15" fmla="*/ 76 h 83"/>
                              <a:gd name="T16" fmla="*/ 16 w 60"/>
                              <a:gd name="T17" fmla="*/ 73 h 83"/>
                              <a:gd name="T18" fmla="*/ 15 w 60"/>
                              <a:gd name="T19" fmla="*/ 67 h 83"/>
                              <a:gd name="T20" fmla="*/ 13 w 60"/>
                              <a:gd name="T21" fmla="*/ 61 h 83"/>
                              <a:gd name="T22" fmla="*/ 13 w 60"/>
                              <a:gd name="T23" fmla="*/ 61 h 83"/>
                              <a:gd name="T24" fmla="*/ 15 w 60"/>
                              <a:gd name="T25" fmla="*/ 48 h 83"/>
                              <a:gd name="T26" fmla="*/ 21 w 60"/>
                              <a:gd name="T27" fmla="*/ 30 h 83"/>
                              <a:gd name="T28" fmla="*/ 24 w 60"/>
                              <a:gd name="T29" fmla="*/ 21 h 83"/>
                              <a:gd name="T30" fmla="*/ 28 w 60"/>
                              <a:gd name="T31" fmla="*/ 15 h 83"/>
                              <a:gd name="T32" fmla="*/ 33 w 60"/>
                              <a:gd name="T33" fmla="*/ 9 h 83"/>
                              <a:gd name="T34" fmla="*/ 37 w 60"/>
                              <a:gd name="T35" fmla="*/ 7 h 83"/>
                              <a:gd name="T36" fmla="*/ 37 w 60"/>
                              <a:gd name="T37" fmla="*/ 7 h 83"/>
                              <a:gd name="T38" fmla="*/ 42 w 60"/>
                              <a:gd name="T39" fmla="*/ 9 h 83"/>
                              <a:gd name="T40" fmla="*/ 45 w 60"/>
                              <a:gd name="T41" fmla="*/ 10 h 83"/>
                              <a:gd name="T42" fmla="*/ 49 w 60"/>
                              <a:gd name="T43" fmla="*/ 12 h 83"/>
                              <a:gd name="T44" fmla="*/ 54 w 60"/>
                              <a:gd name="T45" fmla="*/ 13 h 83"/>
                              <a:gd name="T46" fmla="*/ 54 w 60"/>
                              <a:gd name="T47" fmla="*/ 13 h 83"/>
                              <a:gd name="T48" fmla="*/ 57 w 60"/>
                              <a:gd name="T49" fmla="*/ 13 h 83"/>
                              <a:gd name="T50" fmla="*/ 58 w 60"/>
                              <a:gd name="T51" fmla="*/ 12 h 83"/>
                              <a:gd name="T52" fmla="*/ 60 w 60"/>
                              <a:gd name="T53" fmla="*/ 7 h 83"/>
                              <a:gd name="T54" fmla="*/ 60 w 60"/>
                              <a:gd name="T55" fmla="*/ 7 h 83"/>
                              <a:gd name="T56" fmla="*/ 58 w 60"/>
                              <a:gd name="T57" fmla="*/ 4 h 83"/>
                              <a:gd name="T58" fmla="*/ 57 w 60"/>
                              <a:gd name="T59" fmla="*/ 1 h 83"/>
                              <a:gd name="T60" fmla="*/ 52 w 60"/>
                              <a:gd name="T61" fmla="*/ 0 h 83"/>
                              <a:gd name="T62" fmla="*/ 48 w 60"/>
                              <a:gd name="T63" fmla="*/ 0 h 83"/>
                              <a:gd name="T64" fmla="*/ 48 w 60"/>
                              <a:gd name="T65" fmla="*/ 0 h 83"/>
                              <a:gd name="T66" fmla="*/ 43 w 60"/>
                              <a:gd name="T67" fmla="*/ 0 h 83"/>
                              <a:gd name="T68" fmla="*/ 39 w 60"/>
                              <a:gd name="T69" fmla="*/ 1 h 83"/>
                              <a:gd name="T70" fmla="*/ 28 w 60"/>
                              <a:gd name="T71" fmla="*/ 6 h 83"/>
                              <a:gd name="T72" fmla="*/ 21 w 60"/>
                              <a:gd name="T73" fmla="*/ 13 h 83"/>
                              <a:gd name="T74" fmla="*/ 13 w 60"/>
                              <a:gd name="T75" fmla="*/ 22 h 83"/>
                              <a:gd name="T76" fmla="*/ 7 w 60"/>
                              <a:gd name="T77" fmla="*/ 33 h 83"/>
                              <a:gd name="T78" fmla="*/ 4 w 60"/>
                              <a:gd name="T79" fmla="*/ 43 h 83"/>
                              <a:gd name="T80" fmla="*/ 1 w 60"/>
                              <a:gd name="T81" fmla="*/ 54 h 83"/>
                              <a:gd name="T82" fmla="*/ 0 w 60"/>
                              <a:gd name="T83" fmla="*/ 62 h 83"/>
                              <a:gd name="T84" fmla="*/ 0 w 60"/>
                              <a:gd name="T85" fmla="*/ 62 h 83"/>
                              <a:gd name="T86" fmla="*/ 1 w 60"/>
                              <a:gd name="T87" fmla="*/ 71 h 83"/>
                              <a:gd name="T88" fmla="*/ 6 w 60"/>
                              <a:gd name="T89" fmla="*/ 79 h 83"/>
                              <a:gd name="T90" fmla="*/ 10 w 60"/>
                              <a:gd name="T91" fmla="*/ 82 h 83"/>
                              <a:gd name="T92" fmla="*/ 19 w 60"/>
                              <a:gd name="T93" fmla="*/ 83 h 83"/>
                              <a:gd name="T94" fmla="*/ 19 w 60"/>
                              <a:gd name="T95" fmla="*/ 83 h 83"/>
                              <a:gd name="T96" fmla="*/ 27 w 60"/>
                              <a:gd name="T97" fmla="*/ 83 h 83"/>
                              <a:gd name="T98" fmla="*/ 34 w 60"/>
                              <a:gd name="T99" fmla="*/ 79 h 83"/>
                              <a:gd name="T100" fmla="*/ 43 w 60"/>
                              <a:gd name="T101" fmla="*/ 73 h 83"/>
                              <a:gd name="T102" fmla="*/ 51 w 60"/>
                              <a:gd name="T103" fmla="*/ 65 h 83"/>
                              <a:gd name="T104" fmla="*/ 48 w 60"/>
                              <a:gd name="T105" fmla="*/ 6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0" h="83">
                                <a:moveTo>
                                  <a:pt x="48" y="64"/>
                                </a:moveTo>
                                <a:lnTo>
                                  <a:pt x="48" y="64"/>
                                </a:lnTo>
                                <a:lnTo>
                                  <a:pt x="43" y="68"/>
                                </a:lnTo>
                                <a:lnTo>
                                  <a:pt x="37" y="73"/>
                                </a:lnTo>
                                <a:lnTo>
                                  <a:pt x="31" y="76"/>
                                </a:lnTo>
                                <a:lnTo>
                                  <a:pt x="27" y="76"/>
                                </a:lnTo>
                                <a:lnTo>
                                  <a:pt x="21" y="76"/>
                                </a:lnTo>
                                <a:lnTo>
                                  <a:pt x="16" y="73"/>
                                </a:lnTo>
                                <a:lnTo>
                                  <a:pt x="15" y="67"/>
                                </a:lnTo>
                                <a:lnTo>
                                  <a:pt x="13" y="61"/>
                                </a:lnTo>
                                <a:lnTo>
                                  <a:pt x="15" y="48"/>
                                </a:lnTo>
                                <a:lnTo>
                                  <a:pt x="21" y="30"/>
                                </a:lnTo>
                                <a:lnTo>
                                  <a:pt x="24" y="21"/>
                                </a:lnTo>
                                <a:lnTo>
                                  <a:pt x="28" y="15"/>
                                </a:lnTo>
                                <a:lnTo>
                                  <a:pt x="33" y="9"/>
                                </a:lnTo>
                                <a:lnTo>
                                  <a:pt x="37" y="7"/>
                                </a:lnTo>
                                <a:lnTo>
                                  <a:pt x="42" y="9"/>
                                </a:lnTo>
                                <a:lnTo>
                                  <a:pt x="45" y="10"/>
                                </a:lnTo>
                                <a:lnTo>
                                  <a:pt x="49" y="12"/>
                                </a:lnTo>
                                <a:lnTo>
                                  <a:pt x="54" y="13"/>
                                </a:lnTo>
                                <a:lnTo>
                                  <a:pt x="57" y="13"/>
                                </a:lnTo>
                                <a:lnTo>
                                  <a:pt x="58" y="12"/>
                                </a:lnTo>
                                <a:lnTo>
                                  <a:pt x="60" y="7"/>
                                </a:lnTo>
                                <a:lnTo>
                                  <a:pt x="58" y="4"/>
                                </a:lnTo>
                                <a:lnTo>
                                  <a:pt x="57" y="1"/>
                                </a:lnTo>
                                <a:lnTo>
                                  <a:pt x="52" y="0"/>
                                </a:lnTo>
                                <a:lnTo>
                                  <a:pt x="48" y="0"/>
                                </a:lnTo>
                                <a:lnTo>
                                  <a:pt x="43" y="0"/>
                                </a:lnTo>
                                <a:lnTo>
                                  <a:pt x="39" y="1"/>
                                </a:lnTo>
                                <a:lnTo>
                                  <a:pt x="28" y="6"/>
                                </a:lnTo>
                                <a:lnTo>
                                  <a:pt x="21" y="13"/>
                                </a:lnTo>
                                <a:lnTo>
                                  <a:pt x="13" y="22"/>
                                </a:lnTo>
                                <a:lnTo>
                                  <a:pt x="7" y="33"/>
                                </a:lnTo>
                                <a:lnTo>
                                  <a:pt x="4" y="43"/>
                                </a:lnTo>
                                <a:lnTo>
                                  <a:pt x="1" y="54"/>
                                </a:lnTo>
                                <a:lnTo>
                                  <a:pt x="0" y="62"/>
                                </a:lnTo>
                                <a:lnTo>
                                  <a:pt x="1" y="71"/>
                                </a:lnTo>
                                <a:lnTo>
                                  <a:pt x="6" y="79"/>
                                </a:lnTo>
                                <a:lnTo>
                                  <a:pt x="10" y="82"/>
                                </a:lnTo>
                                <a:lnTo>
                                  <a:pt x="19" y="83"/>
                                </a:lnTo>
                                <a:lnTo>
                                  <a:pt x="27" y="83"/>
                                </a:lnTo>
                                <a:lnTo>
                                  <a:pt x="34" y="79"/>
                                </a:lnTo>
                                <a:lnTo>
                                  <a:pt x="43" y="73"/>
                                </a:lnTo>
                                <a:lnTo>
                                  <a:pt x="51" y="65"/>
                                </a:lnTo>
                                <a:lnTo>
                                  <a:pt x="48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21"/>
                        <wps:cNvSpPr>
                          <a:spLocks noEditPoints="1"/>
                        </wps:cNvSpPr>
                        <wps:spPr bwMode="auto">
                          <a:xfrm>
                            <a:off x="46799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5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7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1 w 66"/>
                              <a:gd name="T15" fmla="*/ 33 h 83"/>
                              <a:gd name="T16" fmla="*/ 61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5 w 66"/>
                              <a:gd name="T23" fmla="*/ 0 h 83"/>
                              <a:gd name="T24" fmla="*/ 48 w 66"/>
                              <a:gd name="T25" fmla="*/ 0 h 83"/>
                              <a:gd name="T26" fmla="*/ 28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7 w 66"/>
                              <a:gd name="T43" fmla="*/ 80 h 83"/>
                              <a:gd name="T44" fmla="*/ 58 w 66"/>
                              <a:gd name="T45" fmla="*/ 68 h 83"/>
                              <a:gd name="T46" fmla="*/ 52 w 66"/>
                              <a:gd name="T47" fmla="*/ 12 h 83"/>
                              <a:gd name="T48" fmla="*/ 52 w 66"/>
                              <a:gd name="T49" fmla="*/ 16 h 83"/>
                              <a:gd name="T50" fmla="*/ 49 w 66"/>
                              <a:gd name="T51" fmla="*/ 25 h 83"/>
                              <a:gd name="T52" fmla="*/ 45 w 66"/>
                              <a:gd name="T53" fmla="*/ 30 h 83"/>
                              <a:gd name="T54" fmla="*/ 36 w 66"/>
                              <a:gd name="T55" fmla="*/ 36 h 83"/>
                              <a:gd name="T56" fmla="*/ 17 w 66"/>
                              <a:gd name="T57" fmla="*/ 42 h 83"/>
                              <a:gd name="T58" fmla="*/ 23 w 66"/>
                              <a:gd name="T59" fmla="*/ 25 h 83"/>
                              <a:gd name="T60" fmla="*/ 31 w 66"/>
                              <a:gd name="T61" fmla="*/ 9 h 83"/>
                              <a:gd name="T62" fmla="*/ 40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2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7" y="67"/>
                                </a:lnTo>
                                <a:lnTo>
                                  <a:pt x="15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51" y="33"/>
                                </a:lnTo>
                                <a:lnTo>
                                  <a:pt x="57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8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8" y="74"/>
                                </a:lnTo>
                                <a:lnTo>
                                  <a:pt x="58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1" y="21"/>
                                </a:lnTo>
                                <a:lnTo>
                                  <a:pt x="49" y="25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23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22"/>
                        <wps:cNvSpPr>
                          <a:spLocks/>
                        </wps:cNvSpPr>
                        <wps:spPr bwMode="auto">
                          <a:xfrm>
                            <a:off x="514350" y="1063625"/>
                            <a:ext cx="26035" cy="86995"/>
                          </a:xfrm>
                          <a:custGeom>
                            <a:avLst/>
                            <a:gdLst>
                              <a:gd name="T0" fmla="*/ 32 w 41"/>
                              <a:gd name="T1" fmla="*/ 118 h 137"/>
                              <a:gd name="T2" fmla="*/ 32 w 41"/>
                              <a:gd name="T3" fmla="*/ 118 h 137"/>
                              <a:gd name="T4" fmla="*/ 23 w 41"/>
                              <a:gd name="T5" fmla="*/ 127 h 137"/>
                              <a:gd name="T6" fmla="*/ 18 w 41"/>
                              <a:gd name="T7" fmla="*/ 128 h 137"/>
                              <a:gd name="T8" fmla="*/ 17 w 41"/>
                              <a:gd name="T9" fmla="*/ 130 h 137"/>
                              <a:gd name="T10" fmla="*/ 17 w 41"/>
                              <a:gd name="T11" fmla="*/ 130 h 137"/>
                              <a:gd name="T12" fmla="*/ 15 w 41"/>
                              <a:gd name="T13" fmla="*/ 130 h 137"/>
                              <a:gd name="T14" fmla="*/ 14 w 41"/>
                              <a:gd name="T15" fmla="*/ 128 h 137"/>
                              <a:gd name="T16" fmla="*/ 14 w 41"/>
                              <a:gd name="T17" fmla="*/ 124 h 137"/>
                              <a:gd name="T18" fmla="*/ 41 w 41"/>
                              <a:gd name="T19" fmla="*/ 6 h 137"/>
                              <a:gd name="T20" fmla="*/ 41 w 41"/>
                              <a:gd name="T21" fmla="*/ 6 h 137"/>
                              <a:gd name="T22" fmla="*/ 41 w 41"/>
                              <a:gd name="T23" fmla="*/ 2 h 137"/>
                              <a:gd name="T24" fmla="*/ 41 w 41"/>
                              <a:gd name="T25" fmla="*/ 0 h 137"/>
                              <a:gd name="T26" fmla="*/ 39 w 41"/>
                              <a:gd name="T27" fmla="*/ 0 h 137"/>
                              <a:gd name="T28" fmla="*/ 39 w 41"/>
                              <a:gd name="T29" fmla="*/ 0 h 137"/>
                              <a:gd name="T30" fmla="*/ 35 w 41"/>
                              <a:gd name="T31" fmla="*/ 2 h 137"/>
                              <a:gd name="T32" fmla="*/ 30 w 41"/>
                              <a:gd name="T33" fmla="*/ 3 h 137"/>
                              <a:gd name="T34" fmla="*/ 9 w 41"/>
                              <a:gd name="T35" fmla="*/ 15 h 137"/>
                              <a:gd name="T36" fmla="*/ 11 w 41"/>
                              <a:gd name="T37" fmla="*/ 18 h 137"/>
                              <a:gd name="T38" fmla="*/ 11 w 41"/>
                              <a:gd name="T39" fmla="*/ 18 h 137"/>
                              <a:gd name="T40" fmla="*/ 23 w 41"/>
                              <a:gd name="T41" fmla="*/ 12 h 137"/>
                              <a:gd name="T42" fmla="*/ 23 w 41"/>
                              <a:gd name="T43" fmla="*/ 12 h 137"/>
                              <a:gd name="T44" fmla="*/ 24 w 41"/>
                              <a:gd name="T45" fmla="*/ 12 h 137"/>
                              <a:gd name="T46" fmla="*/ 24 w 41"/>
                              <a:gd name="T47" fmla="*/ 15 h 137"/>
                              <a:gd name="T48" fmla="*/ 2 w 41"/>
                              <a:gd name="T49" fmla="*/ 122 h 137"/>
                              <a:gd name="T50" fmla="*/ 2 w 41"/>
                              <a:gd name="T51" fmla="*/ 122 h 137"/>
                              <a:gd name="T52" fmla="*/ 0 w 41"/>
                              <a:gd name="T53" fmla="*/ 128 h 137"/>
                              <a:gd name="T54" fmla="*/ 0 w 41"/>
                              <a:gd name="T55" fmla="*/ 128 h 137"/>
                              <a:gd name="T56" fmla="*/ 0 w 41"/>
                              <a:gd name="T57" fmla="*/ 133 h 137"/>
                              <a:gd name="T58" fmla="*/ 2 w 41"/>
                              <a:gd name="T59" fmla="*/ 136 h 137"/>
                              <a:gd name="T60" fmla="*/ 5 w 41"/>
                              <a:gd name="T61" fmla="*/ 137 h 137"/>
                              <a:gd name="T62" fmla="*/ 8 w 41"/>
                              <a:gd name="T63" fmla="*/ 137 h 137"/>
                              <a:gd name="T64" fmla="*/ 8 w 41"/>
                              <a:gd name="T65" fmla="*/ 137 h 137"/>
                              <a:gd name="T66" fmla="*/ 12 w 41"/>
                              <a:gd name="T67" fmla="*/ 137 h 137"/>
                              <a:gd name="T68" fmla="*/ 20 w 41"/>
                              <a:gd name="T69" fmla="*/ 133 h 137"/>
                              <a:gd name="T70" fmla="*/ 26 w 41"/>
                              <a:gd name="T71" fmla="*/ 127 h 137"/>
                              <a:gd name="T72" fmla="*/ 33 w 41"/>
                              <a:gd name="T73" fmla="*/ 119 h 137"/>
                              <a:gd name="T74" fmla="*/ 32 w 41"/>
                              <a:gd name="T75" fmla="*/ 11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1" h="137">
                                <a:moveTo>
                                  <a:pt x="32" y="118"/>
                                </a:moveTo>
                                <a:lnTo>
                                  <a:pt x="32" y="118"/>
                                </a:lnTo>
                                <a:lnTo>
                                  <a:pt x="23" y="127"/>
                                </a:lnTo>
                                <a:lnTo>
                                  <a:pt x="18" y="128"/>
                                </a:lnTo>
                                <a:lnTo>
                                  <a:pt x="17" y="130"/>
                                </a:lnTo>
                                <a:lnTo>
                                  <a:pt x="15" y="130"/>
                                </a:lnTo>
                                <a:lnTo>
                                  <a:pt x="14" y="128"/>
                                </a:lnTo>
                                <a:lnTo>
                                  <a:pt x="14" y="124"/>
                                </a:lnTo>
                                <a:lnTo>
                                  <a:pt x="41" y="6"/>
                                </a:lnTo>
                                <a:lnTo>
                                  <a:pt x="41" y="2"/>
                                </a:lnTo>
                                <a:lnTo>
                                  <a:pt x="41" y="0"/>
                                </a:lnTo>
                                <a:lnTo>
                                  <a:pt x="39" y="0"/>
                                </a:lnTo>
                                <a:lnTo>
                                  <a:pt x="35" y="2"/>
                                </a:lnTo>
                                <a:lnTo>
                                  <a:pt x="30" y="3"/>
                                </a:lnTo>
                                <a:lnTo>
                                  <a:pt x="9" y="15"/>
                                </a:lnTo>
                                <a:lnTo>
                                  <a:pt x="11" y="18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5"/>
                                </a:lnTo>
                                <a:lnTo>
                                  <a:pt x="2" y="122"/>
                                </a:lnTo>
                                <a:lnTo>
                                  <a:pt x="0" y="128"/>
                                </a:lnTo>
                                <a:lnTo>
                                  <a:pt x="0" y="133"/>
                                </a:lnTo>
                                <a:lnTo>
                                  <a:pt x="2" y="136"/>
                                </a:lnTo>
                                <a:lnTo>
                                  <a:pt x="5" y="137"/>
                                </a:lnTo>
                                <a:lnTo>
                                  <a:pt x="8" y="137"/>
                                </a:lnTo>
                                <a:lnTo>
                                  <a:pt x="12" y="137"/>
                                </a:lnTo>
                                <a:lnTo>
                                  <a:pt x="20" y="133"/>
                                </a:lnTo>
                                <a:lnTo>
                                  <a:pt x="26" y="127"/>
                                </a:lnTo>
                                <a:lnTo>
                                  <a:pt x="33" y="119"/>
                                </a:lnTo>
                                <a:lnTo>
                                  <a:pt x="32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23"/>
                        <wps:cNvSpPr>
                          <a:spLocks/>
                        </wps:cNvSpPr>
                        <wps:spPr bwMode="auto">
                          <a:xfrm>
                            <a:off x="547370" y="1063625"/>
                            <a:ext cx="26035" cy="86995"/>
                          </a:xfrm>
                          <a:custGeom>
                            <a:avLst/>
                            <a:gdLst>
                              <a:gd name="T0" fmla="*/ 30 w 41"/>
                              <a:gd name="T1" fmla="*/ 118 h 137"/>
                              <a:gd name="T2" fmla="*/ 30 w 41"/>
                              <a:gd name="T3" fmla="*/ 118 h 137"/>
                              <a:gd name="T4" fmla="*/ 21 w 41"/>
                              <a:gd name="T5" fmla="*/ 127 h 137"/>
                              <a:gd name="T6" fmla="*/ 18 w 41"/>
                              <a:gd name="T7" fmla="*/ 128 h 137"/>
                              <a:gd name="T8" fmla="*/ 15 w 41"/>
                              <a:gd name="T9" fmla="*/ 130 h 137"/>
                              <a:gd name="T10" fmla="*/ 15 w 41"/>
                              <a:gd name="T11" fmla="*/ 130 h 137"/>
                              <a:gd name="T12" fmla="*/ 14 w 41"/>
                              <a:gd name="T13" fmla="*/ 130 h 137"/>
                              <a:gd name="T14" fmla="*/ 14 w 41"/>
                              <a:gd name="T15" fmla="*/ 128 h 137"/>
                              <a:gd name="T16" fmla="*/ 14 w 41"/>
                              <a:gd name="T17" fmla="*/ 124 h 137"/>
                              <a:gd name="T18" fmla="*/ 39 w 41"/>
                              <a:gd name="T19" fmla="*/ 6 h 137"/>
                              <a:gd name="T20" fmla="*/ 39 w 41"/>
                              <a:gd name="T21" fmla="*/ 6 h 137"/>
                              <a:gd name="T22" fmla="*/ 41 w 41"/>
                              <a:gd name="T23" fmla="*/ 2 h 137"/>
                              <a:gd name="T24" fmla="*/ 39 w 41"/>
                              <a:gd name="T25" fmla="*/ 0 h 137"/>
                              <a:gd name="T26" fmla="*/ 38 w 41"/>
                              <a:gd name="T27" fmla="*/ 0 h 137"/>
                              <a:gd name="T28" fmla="*/ 38 w 41"/>
                              <a:gd name="T29" fmla="*/ 0 h 137"/>
                              <a:gd name="T30" fmla="*/ 35 w 41"/>
                              <a:gd name="T31" fmla="*/ 2 h 137"/>
                              <a:gd name="T32" fmla="*/ 29 w 41"/>
                              <a:gd name="T33" fmla="*/ 3 h 137"/>
                              <a:gd name="T34" fmla="*/ 8 w 41"/>
                              <a:gd name="T35" fmla="*/ 15 h 137"/>
                              <a:gd name="T36" fmla="*/ 9 w 41"/>
                              <a:gd name="T37" fmla="*/ 18 h 137"/>
                              <a:gd name="T38" fmla="*/ 9 w 41"/>
                              <a:gd name="T39" fmla="*/ 18 h 137"/>
                              <a:gd name="T40" fmla="*/ 23 w 41"/>
                              <a:gd name="T41" fmla="*/ 12 h 137"/>
                              <a:gd name="T42" fmla="*/ 23 w 41"/>
                              <a:gd name="T43" fmla="*/ 12 h 137"/>
                              <a:gd name="T44" fmla="*/ 24 w 41"/>
                              <a:gd name="T45" fmla="*/ 12 h 137"/>
                              <a:gd name="T46" fmla="*/ 24 w 41"/>
                              <a:gd name="T47" fmla="*/ 15 h 137"/>
                              <a:gd name="T48" fmla="*/ 0 w 41"/>
                              <a:gd name="T49" fmla="*/ 122 h 137"/>
                              <a:gd name="T50" fmla="*/ 0 w 41"/>
                              <a:gd name="T51" fmla="*/ 122 h 137"/>
                              <a:gd name="T52" fmla="*/ 0 w 41"/>
                              <a:gd name="T53" fmla="*/ 128 h 137"/>
                              <a:gd name="T54" fmla="*/ 0 w 41"/>
                              <a:gd name="T55" fmla="*/ 128 h 137"/>
                              <a:gd name="T56" fmla="*/ 0 w 41"/>
                              <a:gd name="T57" fmla="*/ 133 h 137"/>
                              <a:gd name="T58" fmla="*/ 2 w 41"/>
                              <a:gd name="T59" fmla="*/ 136 h 137"/>
                              <a:gd name="T60" fmla="*/ 3 w 41"/>
                              <a:gd name="T61" fmla="*/ 137 h 137"/>
                              <a:gd name="T62" fmla="*/ 8 w 41"/>
                              <a:gd name="T63" fmla="*/ 137 h 137"/>
                              <a:gd name="T64" fmla="*/ 8 w 41"/>
                              <a:gd name="T65" fmla="*/ 137 h 137"/>
                              <a:gd name="T66" fmla="*/ 12 w 41"/>
                              <a:gd name="T67" fmla="*/ 137 h 137"/>
                              <a:gd name="T68" fmla="*/ 18 w 41"/>
                              <a:gd name="T69" fmla="*/ 133 h 137"/>
                              <a:gd name="T70" fmla="*/ 26 w 41"/>
                              <a:gd name="T71" fmla="*/ 127 h 137"/>
                              <a:gd name="T72" fmla="*/ 33 w 41"/>
                              <a:gd name="T73" fmla="*/ 119 h 137"/>
                              <a:gd name="T74" fmla="*/ 30 w 41"/>
                              <a:gd name="T75" fmla="*/ 11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1" h="137">
                                <a:moveTo>
                                  <a:pt x="30" y="118"/>
                                </a:moveTo>
                                <a:lnTo>
                                  <a:pt x="30" y="118"/>
                                </a:lnTo>
                                <a:lnTo>
                                  <a:pt x="21" y="127"/>
                                </a:lnTo>
                                <a:lnTo>
                                  <a:pt x="18" y="128"/>
                                </a:lnTo>
                                <a:lnTo>
                                  <a:pt x="15" y="130"/>
                                </a:lnTo>
                                <a:lnTo>
                                  <a:pt x="14" y="130"/>
                                </a:lnTo>
                                <a:lnTo>
                                  <a:pt x="14" y="128"/>
                                </a:lnTo>
                                <a:lnTo>
                                  <a:pt x="14" y="124"/>
                                </a:lnTo>
                                <a:lnTo>
                                  <a:pt x="39" y="6"/>
                                </a:lnTo>
                                <a:lnTo>
                                  <a:pt x="41" y="2"/>
                                </a:lnTo>
                                <a:lnTo>
                                  <a:pt x="39" y="0"/>
                                </a:lnTo>
                                <a:lnTo>
                                  <a:pt x="38" y="0"/>
                                </a:lnTo>
                                <a:lnTo>
                                  <a:pt x="35" y="2"/>
                                </a:lnTo>
                                <a:lnTo>
                                  <a:pt x="29" y="3"/>
                                </a:lnTo>
                                <a:lnTo>
                                  <a:pt x="8" y="15"/>
                                </a:lnTo>
                                <a:lnTo>
                                  <a:pt x="9" y="18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5"/>
                                </a:lnTo>
                                <a:lnTo>
                                  <a:pt x="0" y="122"/>
                                </a:lnTo>
                                <a:lnTo>
                                  <a:pt x="0" y="128"/>
                                </a:lnTo>
                                <a:lnTo>
                                  <a:pt x="0" y="133"/>
                                </a:lnTo>
                                <a:lnTo>
                                  <a:pt x="2" y="136"/>
                                </a:lnTo>
                                <a:lnTo>
                                  <a:pt x="3" y="137"/>
                                </a:lnTo>
                                <a:lnTo>
                                  <a:pt x="8" y="137"/>
                                </a:lnTo>
                                <a:lnTo>
                                  <a:pt x="12" y="137"/>
                                </a:lnTo>
                                <a:lnTo>
                                  <a:pt x="18" y="133"/>
                                </a:lnTo>
                                <a:lnTo>
                                  <a:pt x="26" y="127"/>
                                </a:lnTo>
                                <a:lnTo>
                                  <a:pt x="33" y="119"/>
                                </a:lnTo>
                                <a:lnTo>
                                  <a:pt x="30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24"/>
                        <wps:cNvSpPr>
                          <a:spLocks noEditPoints="1"/>
                        </wps:cNvSpPr>
                        <wps:spPr bwMode="auto">
                          <a:xfrm>
                            <a:off x="577215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5 w 65"/>
                              <a:gd name="T1" fmla="*/ 65 h 83"/>
                              <a:gd name="T2" fmla="*/ 35 w 65"/>
                              <a:gd name="T3" fmla="*/ 76 h 83"/>
                              <a:gd name="T4" fmla="*/ 30 w 65"/>
                              <a:gd name="T5" fmla="*/ 76 h 83"/>
                              <a:gd name="T6" fmla="*/ 21 w 65"/>
                              <a:gd name="T7" fmla="*/ 74 h 83"/>
                              <a:gd name="T8" fmla="*/ 15 w 65"/>
                              <a:gd name="T9" fmla="*/ 67 h 83"/>
                              <a:gd name="T10" fmla="*/ 13 w 65"/>
                              <a:gd name="T11" fmla="*/ 56 h 83"/>
                              <a:gd name="T12" fmla="*/ 15 w 65"/>
                              <a:gd name="T13" fmla="*/ 45 h 83"/>
                              <a:gd name="T14" fmla="*/ 49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28 w 65"/>
                              <a:gd name="T27" fmla="*/ 4 h 83"/>
                              <a:gd name="T28" fmla="*/ 13 w 65"/>
                              <a:gd name="T29" fmla="*/ 19 h 83"/>
                              <a:gd name="T30" fmla="*/ 3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6 w 65"/>
                              <a:gd name="T39" fmla="*/ 83 h 83"/>
                              <a:gd name="T40" fmla="*/ 21 w 65"/>
                              <a:gd name="T41" fmla="*/ 83 h 83"/>
                              <a:gd name="T42" fmla="*/ 37 w 65"/>
                              <a:gd name="T43" fmla="*/ 80 h 83"/>
                              <a:gd name="T44" fmla="*/ 56 w 65"/>
                              <a:gd name="T45" fmla="*/ 68 h 83"/>
                              <a:gd name="T46" fmla="*/ 52 w 65"/>
                              <a:gd name="T47" fmla="*/ 12 h 83"/>
                              <a:gd name="T48" fmla="*/ 52 w 65"/>
                              <a:gd name="T49" fmla="*/ 16 h 83"/>
                              <a:gd name="T50" fmla="*/ 47 w 65"/>
                              <a:gd name="T51" fmla="*/ 25 h 83"/>
                              <a:gd name="T52" fmla="*/ 44 w 65"/>
                              <a:gd name="T53" fmla="*/ 30 h 83"/>
                              <a:gd name="T54" fmla="*/ 34 w 65"/>
                              <a:gd name="T55" fmla="*/ 36 h 83"/>
                              <a:gd name="T56" fmla="*/ 16 w 65"/>
                              <a:gd name="T57" fmla="*/ 42 h 83"/>
                              <a:gd name="T58" fmla="*/ 21 w 65"/>
                              <a:gd name="T59" fmla="*/ 25 h 83"/>
                              <a:gd name="T60" fmla="*/ 31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2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1" y="74"/>
                                </a:lnTo>
                                <a:lnTo>
                                  <a:pt x="35" y="76"/>
                                </a:lnTo>
                                <a:lnTo>
                                  <a:pt x="30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3" y="62"/>
                                </a:lnTo>
                                <a:lnTo>
                                  <a:pt x="13" y="56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49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7" y="74"/>
                                </a:lnTo>
                                <a:lnTo>
                                  <a:pt x="56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7" y="25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4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21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5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25"/>
                        <wps:cNvSpPr>
                          <a:spLocks/>
                        </wps:cNvSpPr>
                        <wps:spPr bwMode="auto">
                          <a:xfrm>
                            <a:off x="625475" y="1097915"/>
                            <a:ext cx="55880" cy="52705"/>
                          </a:xfrm>
                          <a:custGeom>
                            <a:avLst/>
                            <a:gdLst>
                              <a:gd name="T0" fmla="*/ 30 w 88"/>
                              <a:gd name="T1" fmla="*/ 7 h 83"/>
                              <a:gd name="T2" fmla="*/ 31 w 88"/>
                              <a:gd name="T3" fmla="*/ 3 h 83"/>
                              <a:gd name="T4" fmla="*/ 28 w 88"/>
                              <a:gd name="T5" fmla="*/ 0 h 83"/>
                              <a:gd name="T6" fmla="*/ 27 w 88"/>
                              <a:gd name="T7" fmla="*/ 0 h 83"/>
                              <a:gd name="T8" fmla="*/ 15 w 88"/>
                              <a:gd name="T9" fmla="*/ 7 h 83"/>
                              <a:gd name="T10" fmla="*/ 0 w 88"/>
                              <a:gd name="T11" fmla="*/ 24 h 83"/>
                              <a:gd name="T12" fmla="*/ 1 w 88"/>
                              <a:gd name="T13" fmla="*/ 27 h 83"/>
                              <a:gd name="T14" fmla="*/ 13 w 88"/>
                              <a:gd name="T15" fmla="*/ 15 h 83"/>
                              <a:gd name="T16" fmla="*/ 15 w 88"/>
                              <a:gd name="T17" fmla="*/ 15 h 83"/>
                              <a:gd name="T18" fmla="*/ 1 w 88"/>
                              <a:gd name="T19" fmla="*/ 80 h 83"/>
                              <a:gd name="T20" fmla="*/ 1 w 88"/>
                              <a:gd name="T21" fmla="*/ 83 h 83"/>
                              <a:gd name="T22" fmla="*/ 10 w 88"/>
                              <a:gd name="T23" fmla="*/ 83 h 83"/>
                              <a:gd name="T24" fmla="*/ 13 w 88"/>
                              <a:gd name="T25" fmla="*/ 83 h 83"/>
                              <a:gd name="T26" fmla="*/ 21 w 88"/>
                              <a:gd name="T27" fmla="*/ 49 h 83"/>
                              <a:gd name="T28" fmla="*/ 39 w 88"/>
                              <a:gd name="T29" fmla="*/ 30 h 83"/>
                              <a:gd name="T30" fmla="*/ 52 w 88"/>
                              <a:gd name="T31" fmla="*/ 16 h 83"/>
                              <a:gd name="T32" fmla="*/ 64 w 88"/>
                              <a:gd name="T33" fmla="*/ 9 h 83"/>
                              <a:gd name="T34" fmla="*/ 65 w 88"/>
                              <a:gd name="T35" fmla="*/ 9 h 83"/>
                              <a:gd name="T36" fmla="*/ 67 w 88"/>
                              <a:gd name="T37" fmla="*/ 13 h 83"/>
                              <a:gd name="T38" fmla="*/ 52 w 88"/>
                              <a:gd name="T39" fmla="*/ 70 h 83"/>
                              <a:gd name="T40" fmla="*/ 52 w 88"/>
                              <a:gd name="T41" fmla="*/ 76 h 83"/>
                              <a:gd name="T42" fmla="*/ 55 w 88"/>
                              <a:gd name="T43" fmla="*/ 83 h 83"/>
                              <a:gd name="T44" fmla="*/ 58 w 88"/>
                              <a:gd name="T45" fmla="*/ 83 h 83"/>
                              <a:gd name="T46" fmla="*/ 65 w 88"/>
                              <a:gd name="T47" fmla="*/ 82 h 83"/>
                              <a:gd name="T48" fmla="*/ 82 w 88"/>
                              <a:gd name="T49" fmla="*/ 68 h 83"/>
                              <a:gd name="T50" fmla="*/ 85 w 88"/>
                              <a:gd name="T51" fmla="*/ 59 h 83"/>
                              <a:gd name="T52" fmla="*/ 76 w 88"/>
                              <a:gd name="T53" fmla="*/ 70 h 83"/>
                              <a:gd name="T54" fmla="*/ 67 w 88"/>
                              <a:gd name="T55" fmla="*/ 76 h 83"/>
                              <a:gd name="T56" fmla="*/ 65 w 88"/>
                              <a:gd name="T57" fmla="*/ 74 h 83"/>
                              <a:gd name="T58" fmla="*/ 65 w 88"/>
                              <a:gd name="T59" fmla="*/ 70 h 83"/>
                              <a:gd name="T60" fmla="*/ 79 w 88"/>
                              <a:gd name="T61" fmla="*/ 22 h 83"/>
                              <a:gd name="T62" fmla="*/ 82 w 88"/>
                              <a:gd name="T63" fmla="*/ 12 h 83"/>
                              <a:gd name="T64" fmla="*/ 79 w 88"/>
                              <a:gd name="T65" fmla="*/ 3 h 83"/>
                              <a:gd name="T66" fmla="*/ 73 w 88"/>
                              <a:gd name="T67" fmla="*/ 0 h 83"/>
                              <a:gd name="T68" fmla="*/ 68 w 88"/>
                              <a:gd name="T69" fmla="*/ 0 h 83"/>
                              <a:gd name="T70" fmla="*/ 50 w 88"/>
                              <a:gd name="T71" fmla="*/ 12 h 83"/>
                              <a:gd name="T72" fmla="*/ 24 w 88"/>
                              <a:gd name="T73" fmla="*/ 43 h 83"/>
                              <a:gd name="T74" fmla="*/ 22 w 88"/>
                              <a:gd name="T75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8" h="83">
                                <a:moveTo>
                                  <a:pt x="22" y="43"/>
                                </a:moveTo>
                                <a:lnTo>
                                  <a:pt x="30" y="7"/>
                                </a:lnTo>
                                <a:lnTo>
                                  <a:pt x="31" y="3"/>
                                </a:lnTo>
                                <a:lnTo>
                                  <a:pt x="30" y="1"/>
                                </a:lnTo>
                                <a:lnTo>
                                  <a:pt x="28" y="0"/>
                                </a:lnTo>
                                <a:lnTo>
                                  <a:pt x="27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7"/>
                                </a:lnTo>
                                <a:lnTo>
                                  <a:pt x="6" y="16"/>
                                </a:lnTo>
                                <a:lnTo>
                                  <a:pt x="0" y="24"/>
                                </a:lnTo>
                                <a:lnTo>
                                  <a:pt x="1" y="27"/>
                                </a:lnTo>
                                <a:lnTo>
                                  <a:pt x="9" y="18"/>
                                </a:lnTo>
                                <a:lnTo>
                                  <a:pt x="13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9"/>
                                </a:lnTo>
                                <a:lnTo>
                                  <a:pt x="1" y="80"/>
                                </a:lnTo>
                                <a:lnTo>
                                  <a:pt x="1" y="83"/>
                                </a:lnTo>
                                <a:lnTo>
                                  <a:pt x="4" y="83"/>
                                </a:lnTo>
                                <a:lnTo>
                                  <a:pt x="10" y="83"/>
                                </a:lnTo>
                                <a:lnTo>
                                  <a:pt x="13" y="83"/>
                                </a:lnTo>
                                <a:lnTo>
                                  <a:pt x="15" y="80"/>
                                </a:lnTo>
                                <a:lnTo>
                                  <a:pt x="21" y="49"/>
                                </a:lnTo>
                                <a:lnTo>
                                  <a:pt x="39" y="30"/>
                                </a:lnTo>
                                <a:lnTo>
                                  <a:pt x="52" y="16"/>
                                </a:lnTo>
                                <a:lnTo>
                                  <a:pt x="59" y="10"/>
                                </a:lnTo>
                                <a:lnTo>
                                  <a:pt x="64" y="9"/>
                                </a:lnTo>
                                <a:lnTo>
                                  <a:pt x="65" y="9"/>
                                </a:lnTo>
                                <a:lnTo>
                                  <a:pt x="67" y="10"/>
                                </a:lnTo>
                                <a:lnTo>
                                  <a:pt x="67" y="13"/>
                                </a:lnTo>
                                <a:lnTo>
                                  <a:pt x="67" y="18"/>
                                </a:lnTo>
                                <a:lnTo>
                                  <a:pt x="52" y="70"/>
                                </a:lnTo>
                                <a:lnTo>
                                  <a:pt x="52" y="76"/>
                                </a:lnTo>
                                <a:lnTo>
                                  <a:pt x="52" y="80"/>
                                </a:lnTo>
                                <a:lnTo>
                                  <a:pt x="55" y="83"/>
                                </a:lnTo>
                                <a:lnTo>
                                  <a:pt x="58" y="83"/>
                                </a:lnTo>
                                <a:lnTo>
                                  <a:pt x="61" y="83"/>
                                </a:lnTo>
                                <a:lnTo>
                                  <a:pt x="65" y="82"/>
                                </a:lnTo>
                                <a:lnTo>
                                  <a:pt x="73" y="76"/>
                                </a:lnTo>
                                <a:lnTo>
                                  <a:pt x="82" y="68"/>
                                </a:lnTo>
                                <a:lnTo>
                                  <a:pt x="88" y="61"/>
                                </a:lnTo>
                                <a:lnTo>
                                  <a:pt x="85" y="59"/>
                                </a:lnTo>
                                <a:lnTo>
                                  <a:pt x="76" y="70"/>
                                </a:lnTo>
                                <a:lnTo>
                                  <a:pt x="70" y="74"/>
                                </a:lnTo>
                                <a:lnTo>
                                  <a:pt x="67" y="76"/>
                                </a:lnTo>
                                <a:lnTo>
                                  <a:pt x="65" y="74"/>
                                </a:lnTo>
                                <a:lnTo>
                                  <a:pt x="65" y="70"/>
                                </a:lnTo>
                                <a:lnTo>
                                  <a:pt x="79" y="22"/>
                                </a:lnTo>
                                <a:lnTo>
                                  <a:pt x="82" y="12"/>
                                </a:lnTo>
                                <a:lnTo>
                                  <a:pt x="80" y="7"/>
                                </a:lnTo>
                                <a:lnTo>
                                  <a:pt x="79" y="3"/>
                                </a:lnTo>
                                <a:lnTo>
                                  <a:pt x="76" y="0"/>
                                </a:lnTo>
                                <a:lnTo>
                                  <a:pt x="73" y="0"/>
                                </a:lnTo>
                                <a:lnTo>
                                  <a:pt x="68" y="0"/>
                                </a:lnTo>
                                <a:lnTo>
                                  <a:pt x="62" y="3"/>
                                </a:lnTo>
                                <a:lnTo>
                                  <a:pt x="50" y="12"/>
                                </a:lnTo>
                                <a:lnTo>
                                  <a:pt x="37" y="27"/>
                                </a:lnTo>
                                <a:lnTo>
                                  <a:pt x="24" y="43"/>
                                </a:lnTo>
                                <a:lnTo>
                                  <a:pt x="22" y="42"/>
                                </a:lnTo>
                                <a:lnTo>
                                  <a:pt x="22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26"/>
                        <wps:cNvSpPr>
                          <a:spLocks/>
                        </wps:cNvSpPr>
                        <wps:spPr bwMode="auto">
                          <a:xfrm>
                            <a:off x="688975" y="1097915"/>
                            <a:ext cx="36830" cy="52705"/>
                          </a:xfrm>
                          <a:custGeom>
                            <a:avLst/>
                            <a:gdLst>
                              <a:gd name="T0" fmla="*/ 47 w 58"/>
                              <a:gd name="T1" fmla="*/ 64 h 83"/>
                              <a:gd name="T2" fmla="*/ 47 w 58"/>
                              <a:gd name="T3" fmla="*/ 64 h 83"/>
                              <a:gd name="T4" fmla="*/ 41 w 58"/>
                              <a:gd name="T5" fmla="*/ 68 h 83"/>
                              <a:gd name="T6" fmla="*/ 36 w 58"/>
                              <a:gd name="T7" fmla="*/ 73 h 83"/>
                              <a:gd name="T8" fmla="*/ 31 w 58"/>
                              <a:gd name="T9" fmla="*/ 76 h 83"/>
                              <a:gd name="T10" fmla="*/ 25 w 58"/>
                              <a:gd name="T11" fmla="*/ 76 h 83"/>
                              <a:gd name="T12" fmla="*/ 25 w 58"/>
                              <a:gd name="T13" fmla="*/ 76 h 83"/>
                              <a:gd name="T14" fmla="*/ 21 w 58"/>
                              <a:gd name="T15" fmla="*/ 76 h 83"/>
                              <a:gd name="T16" fmla="*/ 16 w 58"/>
                              <a:gd name="T17" fmla="*/ 73 h 83"/>
                              <a:gd name="T18" fmla="*/ 13 w 58"/>
                              <a:gd name="T19" fmla="*/ 67 h 83"/>
                              <a:gd name="T20" fmla="*/ 13 w 58"/>
                              <a:gd name="T21" fmla="*/ 61 h 83"/>
                              <a:gd name="T22" fmla="*/ 13 w 58"/>
                              <a:gd name="T23" fmla="*/ 61 h 83"/>
                              <a:gd name="T24" fmla="*/ 15 w 58"/>
                              <a:gd name="T25" fmla="*/ 48 h 83"/>
                              <a:gd name="T26" fmla="*/ 19 w 58"/>
                              <a:gd name="T27" fmla="*/ 30 h 83"/>
                              <a:gd name="T28" fmla="*/ 22 w 58"/>
                              <a:gd name="T29" fmla="*/ 21 h 83"/>
                              <a:gd name="T30" fmla="*/ 27 w 58"/>
                              <a:gd name="T31" fmla="*/ 15 h 83"/>
                              <a:gd name="T32" fmla="*/ 31 w 58"/>
                              <a:gd name="T33" fmla="*/ 9 h 83"/>
                              <a:gd name="T34" fmla="*/ 37 w 58"/>
                              <a:gd name="T35" fmla="*/ 7 h 83"/>
                              <a:gd name="T36" fmla="*/ 37 w 58"/>
                              <a:gd name="T37" fmla="*/ 7 h 83"/>
                              <a:gd name="T38" fmla="*/ 40 w 58"/>
                              <a:gd name="T39" fmla="*/ 9 h 83"/>
                              <a:gd name="T40" fmla="*/ 44 w 58"/>
                              <a:gd name="T41" fmla="*/ 10 h 83"/>
                              <a:gd name="T42" fmla="*/ 47 w 58"/>
                              <a:gd name="T43" fmla="*/ 12 h 83"/>
                              <a:gd name="T44" fmla="*/ 53 w 58"/>
                              <a:gd name="T45" fmla="*/ 13 h 83"/>
                              <a:gd name="T46" fmla="*/ 53 w 58"/>
                              <a:gd name="T47" fmla="*/ 13 h 83"/>
                              <a:gd name="T48" fmla="*/ 55 w 58"/>
                              <a:gd name="T49" fmla="*/ 13 h 83"/>
                              <a:gd name="T50" fmla="*/ 56 w 58"/>
                              <a:gd name="T51" fmla="*/ 12 h 83"/>
                              <a:gd name="T52" fmla="*/ 58 w 58"/>
                              <a:gd name="T53" fmla="*/ 7 h 83"/>
                              <a:gd name="T54" fmla="*/ 58 w 58"/>
                              <a:gd name="T55" fmla="*/ 7 h 83"/>
                              <a:gd name="T56" fmla="*/ 58 w 58"/>
                              <a:gd name="T57" fmla="*/ 4 h 83"/>
                              <a:gd name="T58" fmla="*/ 55 w 58"/>
                              <a:gd name="T59" fmla="*/ 1 h 83"/>
                              <a:gd name="T60" fmla="*/ 52 w 58"/>
                              <a:gd name="T61" fmla="*/ 0 h 83"/>
                              <a:gd name="T62" fmla="*/ 47 w 58"/>
                              <a:gd name="T63" fmla="*/ 0 h 83"/>
                              <a:gd name="T64" fmla="*/ 47 w 58"/>
                              <a:gd name="T65" fmla="*/ 0 h 83"/>
                              <a:gd name="T66" fmla="*/ 41 w 58"/>
                              <a:gd name="T67" fmla="*/ 0 h 83"/>
                              <a:gd name="T68" fmla="*/ 37 w 58"/>
                              <a:gd name="T69" fmla="*/ 1 h 83"/>
                              <a:gd name="T70" fmla="*/ 28 w 58"/>
                              <a:gd name="T71" fmla="*/ 6 h 83"/>
                              <a:gd name="T72" fmla="*/ 19 w 58"/>
                              <a:gd name="T73" fmla="*/ 13 h 83"/>
                              <a:gd name="T74" fmla="*/ 13 w 58"/>
                              <a:gd name="T75" fmla="*/ 22 h 83"/>
                              <a:gd name="T76" fmla="*/ 7 w 58"/>
                              <a:gd name="T77" fmla="*/ 33 h 83"/>
                              <a:gd name="T78" fmla="*/ 3 w 58"/>
                              <a:gd name="T79" fmla="*/ 43 h 83"/>
                              <a:gd name="T80" fmla="*/ 0 w 58"/>
                              <a:gd name="T81" fmla="*/ 54 h 83"/>
                              <a:gd name="T82" fmla="*/ 0 w 58"/>
                              <a:gd name="T83" fmla="*/ 62 h 83"/>
                              <a:gd name="T84" fmla="*/ 0 w 58"/>
                              <a:gd name="T85" fmla="*/ 62 h 83"/>
                              <a:gd name="T86" fmla="*/ 0 w 58"/>
                              <a:gd name="T87" fmla="*/ 71 h 83"/>
                              <a:gd name="T88" fmla="*/ 4 w 58"/>
                              <a:gd name="T89" fmla="*/ 79 h 83"/>
                              <a:gd name="T90" fmla="*/ 10 w 58"/>
                              <a:gd name="T91" fmla="*/ 82 h 83"/>
                              <a:gd name="T92" fmla="*/ 18 w 58"/>
                              <a:gd name="T93" fmla="*/ 83 h 83"/>
                              <a:gd name="T94" fmla="*/ 18 w 58"/>
                              <a:gd name="T95" fmla="*/ 83 h 83"/>
                              <a:gd name="T96" fmla="*/ 25 w 58"/>
                              <a:gd name="T97" fmla="*/ 83 h 83"/>
                              <a:gd name="T98" fmla="*/ 34 w 58"/>
                              <a:gd name="T99" fmla="*/ 79 h 83"/>
                              <a:gd name="T100" fmla="*/ 41 w 58"/>
                              <a:gd name="T101" fmla="*/ 73 h 83"/>
                              <a:gd name="T102" fmla="*/ 50 w 58"/>
                              <a:gd name="T103" fmla="*/ 65 h 83"/>
                              <a:gd name="T104" fmla="*/ 47 w 58"/>
                              <a:gd name="T105" fmla="*/ 6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58" h="83">
                                <a:moveTo>
                                  <a:pt x="47" y="64"/>
                                </a:moveTo>
                                <a:lnTo>
                                  <a:pt x="47" y="64"/>
                                </a:lnTo>
                                <a:lnTo>
                                  <a:pt x="41" y="68"/>
                                </a:lnTo>
                                <a:lnTo>
                                  <a:pt x="36" y="73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6"/>
                                </a:lnTo>
                                <a:lnTo>
                                  <a:pt x="16" y="73"/>
                                </a:lnTo>
                                <a:lnTo>
                                  <a:pt x="13" y="67"/>
                                </a:lnTo>
                                <a:lnTo>
                                  <a:pt x="13" y="61"/>
                                </a:lnTo>
                                <a:lnTo>
                                  <a:pt x="15" y="48"/>
                                </a:lnTo>
                                <a:lnTo>
                                  <a:pt x="19" y="30"/>
                                </a:lnTo>
                                <a:lnTo>
                                  <a:pt x="22" y="21"/>
                                </a:lnTo>
                                <a:lnTo>
                                  <a:pt x="27" y="15"/>
                                </a:lnTo>
                                <a:lnTo>
                                  <a:pt x="31" y="9"/>
                                </a:lnTo>
                                <a:lnTo>
                                  <a:pt x="37" y="7"/>
                                </a:lnTo>
                                <a:lnTo>
                                  <a:pt x="40" y="9"/>
                                </a:lnTo>
                                <a:lnTo>
                                  <a:pt x="44" y="10"/>
                                </a:lnTo>
                                <a:lnTo>
                                  <a:pt x="47" y="12"/>
                                </a:lnTo>
                                <a:lnTo>
                                  <a:pt x="53" y="13"/>
                                </a:lnTo>
                                <a:lnTo>
                                  <a:pt x="55" y="13"/>
                                </a:lnTo>
                                <a:lnTo>
                                  <a:pt x="56" y="12"/>
                                </a:lnTo>
                                <a:lnTo>
                                  <a:pt x="58" y="7"/>
                                </a:lnTo>
                                <a:lnTo>
                                  <a:pt x="58" y="4"/>
                                </a:lnTo>
                                <a:lnTo>
                                  <a:pt x="55" y="1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41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6"/>
                                </a:lnTo>
                                <a:lnTo>
                                  <a:pt x="19" y="13"/>
                                </a:lnTo>
                                <a:lnTo>
                                  <a:pt x="13" y="22"/>
                                </a:lnTo>
                                <a:lnTo>
                                  <a:pt x="7" y="33"/>
                                </a:lnTo>
                                <a:lnTo>
                                  <a:pt x="3" y="43"/>
                                </a:lnTo>
                                <a:lnTo>
                                  <a:pt x="0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71"/>
                                </a:lnTo>
                                <a:lnTo>
                                  <a:pt x="4" y="79"/>
                                </a:lnTo>
                                <a:lnTo>
                                  <a:pt x="10" y="82"/>
                                </a:lnTo>
                                <a:lnTo>
                                  <a:pt x="18" y="83"/>
                                </a:lnTo>
                                <a:lnTo>
                                  <a:pt x="25" y="83"/>
                                </a:lnTo>
                                <a:lnTo>
                                  <a:pt x="34" y="79"/>
                                </a:lnTo>
                                <a:lnTo>
                                  <a:pt x="41" y="73"/>
                                </a:lnTo>
                                <a:lnTo>
                                  <a:pt x="50" y="65"/>
                                </a:lnTo>
                                <a:lnTo>
                                  <a:pt x="47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7"/>
                        <wps:cNvSpPr>
                          <a:spLocks noEditPoints="1"/>
                        </wps:cNvSpPr>
                        <wps:spPr bwMode="auto">
                          <a:xfrm>
                            <a:off x="730250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6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5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0 w 66"/>
                              <a:gd name="T15" fmla="*/ 33 h 83"/>
                              <a:gd name="T16" fmla="*/ 62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6 w 66"/>
                              <a:gd name="T23" fmla="*/ 0 h 83"/>
                              <a:gd name="T24" fmla="*/ 48 w 66"/>
                              <a:gd name="T25" fmla="*/ 0 h 83"/>
                              <a:gd name="T26" fmla="*/ 29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8 w 66"/>
                              <a:gd name="T43" fmla="*/ 80 h 83"/>
                              <a:gd name="T44" fmla="*/ 59 w 66"/>
                              <a:gd name="T45" fmla="*/ 68 h 83"/>
                              <a:gd name="T46" fmla="*/ 53 w 66"/>
                              <a:gd name="T47" fmla="*/ 12 h 83"/>
                              <a:gd name="T48" fmla="*/ 53 w 66"/>
                              <a:gd name="T49" fmla="*/ 16 h 83"/>
                              <a:gd name="T50" fmla="*/ 50 w 66"/>
                              <a:gd name="T51" fmla="*/ 25 h 83"/>
                              <a:gd name="T52" fmla="*/ 45 w 66"/>
                              <a:gd name="T53" fmla="*/ 30 h 83"/>
                              <a:gd name="T54" fmla="*/ 35 w 66"/>
                              <a:gd name="T55" fmla="*/ 36 h 83"/>
                              <a:gd name="T56" fmla="*/ 17 w 66"/>
                              <a:gd name="T57" fmla="*/ 42 h 83"/>
                              <a:gd name="T58" fmla="*/ 21 w 66"/>
                              <a:gd name="T59" fmla="*/ 25 h 83"/>
                              <a:gd name="T60" fmla="*/ 32 w 66"/>
                              <a:gd name="T61" fmla="*/ 9 h 83"/>
                              <a:gd name="T62" fmla="*/ 41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3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26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5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35" y="39"/>
                                </a:lnTo>
                                <a:lnTo>
                                  <a:pt x="50" y="33"/>
                                </a:lnTo>
                                <a:lnTo>
                                  <a:pt x="57" y="28"/>
                                </a:lnTo>
                                <a:lnTo>
                                  <a:pt x="62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2" y="3"/>
                                </a:lnTo>
                                <a:lnTo>
                                  <a:pt x="56" y="0"/>
                                </a:lnTo>
                                <a:lnTo>
                                  <a:pt x="48" y="0"/>
                                </a:lnTo>
                                <a:lnTo>
                                  <a:pt x="38" y="1"/>
                                </a:lnTo>
                                <a:lnTo>
                                  <a:pt x="29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9" y="83"/>
                                </a:lnTo>
                                <a:lnTo>
                                  <a:pt x="38" y="80"/>
                                </a:lnTo>
                                <a:lnTo>
                                  <a:pt x="48" y="74"/>
                                </a:lnTo>
                                <a:lnTo>
                                  <a:pt x="59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3" y="16"/>
                                </a:lnTo>
                                <a:lnTo>
                                  <a:pt x="51" y="21"/>
                                </a:lnTo>
                                <a:lnTo>
                                  <a:pt x="50" y="25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5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21" y="25"/>
                                </a:lnTo>
                                <a:lnTo>
                                  <a:pt x="29" y="13"/>
                                </a:lnTo>
                                <a:lnTo>
                                  <a:pt x="32" y="9"/>
                                </a:lnTo>
                                <a:lnTo>
                                  <a:pt x="36" y="6"/>
                                </a:lnTo>
                                <a:lnTo>
                                  <a:pt x="41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3" y="9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8"/>
                        <wps:cNvSpPr>
                          <a:spLocks/>
                        </wps:cNvSpPr>
                        <wps:spPr bwMode="auto">
                          <a:xfrm>
                            <a:off x="791210" y="1063625"/>
                            <a:ext cx="84455" cy="115570"/>
                          </a:xfrm>
                          <a:custGeom>
                            <a:avLst/>
                            <a:gdLst>
                              <a:gd name="T0" fmla="*/ 57 w 133"/>
                              <a:gd name="T1" fmla="*/ 121 h 182"/>
                              <a:gd name="T2" fmla="*/ 54 w 133"/>
                              <a:gd name="T3" fmla="*/ 143 h 182"/>
                              <a:gd name="T4" fmla="*/ 45 w 133"/>
                              <a:gd name="T5" fmla="*/ 166 h 182"/>
                              <a:gd name="T6" fmla="*/ 42 w 133"/>
                              <a:gd name="T7" fmla="*/ 170 h 182"/>
                              <a:gd name="T8" fmla="*/ 28 w 133"/>
                              <a:gd name="T9" fmla="*/ 176 h 182"/>
                              <a:gd name="T10" fmla="*/ 22 w 133"/>
                              <a:gd name="T11" fmla="*/ 175 h 182"/>
                              <a:gd name="T12" fmla="*/ 13 w 133"/>
                              <a:gd name="T13" fmla="*/ 169 h 182"/>
                              <a:gd name="T14" fmla="*/ 7 w 133"/>
                              <a:gd name="T15" fmla="*/ 167 h 182"/>
                              <a:gd name="T16" fmla="*/ 3 w 133"/>
                              <a:gd name="T17" fmla="*/ 169 h 182"/>
                              <a:gd name="T18" fmla="*/ 0 w 133"/>
                              <a:gd name="T19" fmla="*/ 173 h 182"/>
                              <a:gd name="T20" fmla="*/ 1 w 133"/>
                              <a:gd name="T21" fmla="*/ 176 h 182"/>
                              <a:gd name="T22" fmla="*/ 10 w 133"/>
                              <a:gd name="T23" fmla="*/ 182 h 182"/>
                              <a:gd name="T24" fmla="*/ 16 w 133"/>
                              <a:gd name="T25" fmla="*/ 182 h 182"/>
                              <a:gd name="T26" fmla="*/ 33 w 133"/>
                              <a:gd name="T27" fmla="*/ 179 h 182"/>
                              <a:gd name="T28" fmla="*/ 48 w 133"/>
                              <a:gd name="T29" fmla="*/ 169 h 182"/>
                              <a:gd name="T30" fmla="*/ 61 w 133"/>
                              <a:gd name="T31" fmla="*/ 149 h 182"/>
                              <a:gd name="T32" fmla="*/ 71 w 133"/>
                              <a:gd name="T33" fmla="*/ 121 h 182"/>
                              <a:gd name="T34" fmla="*/ 100 w 133"/>
                              <a:gd name="T35" fmla="*/ 63 h 182"/>
                              <a:gd name="T36" fmla="*/ 83 w 133"/>
                              <a:gd name="T37" fmla="*/ 55 h 182"/>
                              <a:gd name="T38" fmla="*/ 89 w 133"/>
                              <a:gd name="T39" fmla="*/ 30 h 182"/>
                              <a:gd name="T40" fmla="*/ 97 w 133"/>
                              <a:gd name="T41" fmla="*/ 14 h 182"/>
                              <a:gd name="T42" fmla="*/ 107 w 133"/>
                              <a:gd name="T43" fmla="*/ 8 h 182"/>
                              <a:gd name="T44" fmla="*/ 112 w 133"/>
                              <a:gd name="T45" fmla="*/ 9 h 182"/>
                              <a:gd name="T46" fmla="*/ 122 w 133"/>
                              <a:gd name="T47" fmla="*/ 15 h 182"/>
                              <a:gd name="T48" fmla="*/ 127 w 133"/>
                              <a:gd name="T49" fmla="*/ 15 h 182"/>
                              <a:gd name="T50" fmla="*/ 131 w 133"/>
                              <a:gd name="T51" fmla="*/ 14 h 182"/>
                              <a:gd name="T52" fmla="*/ 133 w 133"/>
                              <a:gd name="T53" fmla="*/ 11 h 182"/>
                              <a:gd name="T54" fmla="*/ 133 w 133"/>
                              <a:gd name="T55" fmla="*/ 6 h 182"/>
                              <a:gd name="T56" fmla="*/ 124 w 133"/>
                              <a:gd name="T57" fmla="*/ 2 h 182"/>
                              <a:gd name="T58" fmla="*/ 118 w 133"/>
                              <a:gd name="T59" fmla="*/ 0 h 182"/>
                              <a:gd name="T60" fmla="*/ 104 w 133"/>
                              <a:gd name="T61" fmla="*/ 3 h 182"/>
                              <a:gd name="T62" fmla="*/ 92 w 133"/>
                              <a:gd name="T63" fmla="*/ 11 h 182"/>
                              <a:gd name="T64" fmla="*/ 83 w 133"/>
                              <a:gd name="T65" fmla="*/ 21 h 182"/>
                              <a:gd name="T66" fmla="*/ 73 w 133"/>
                              <a:gd name="T67" fmla="*/ 43 h 182"/>
                              <a:gd name="T68" fmla="*/ 70 w 133"/>
                              <a:gd name="T69" fmla="*/ 57 h 182"/>
                              <a:gd name="T70" fmla="*/ 54 w 133"/>
                              <a:gd name="T71" fmla="*/ 63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33" h="182">
                                <a:moveTo>
                                  <a:pt x="68" y="63"/>
                                </a:moveTo>
                                <a:lnTo>
                                  <a:pt x="57" y="121"/>
                                </a:lnTo>
                                <a:lnTo>
                                  <a:pt x="54" y="143"/>
                                </a:lnTo>
                                <a:lnTo>
                                  <a:pt x="48" y="158"/>
                                </a:lnTo>
                                <a:lnTo>
                                  <a:pt x="45" y="166"/>
                                </a:lnTo>
                                <a:lnTo>
                                  <a:pt x="42" y="170"/>
                                </a:lnTo>
                                <a:lnTo>
                                  <a:pt x="36" y="175"/>
                                </a:lnTo>
                                <a:lnTo>
                                  <a:pt x="28" y="176"/>
                                </a:lnTo>
                                <a:lnTo>
                                  <a:pt x="22" y="175"/>
                                </a:lnTo>
                                <a:lnTo>
                                  <a:pt x="18" y="172"/>
                                </a:lnTo>
                                <a:lnTo>
                                  <a:pt x="13" y="169"/>
                                </a:lnTo>
                                <a:lnTo>
                                  <a:pt x="7" y="167"/>
                                </a:lnTo>
                                <a:lnTo>
                                  <a:pt x="4" y="167"/>
                                </a:lnTo>
                                <a:lnTo>
                                  <a:pt x="3" y="169"/>
                                </a:lnTo>
                                <a:lnTo>
                                  <a:pt x="1" y="170"/>
                                </a:lnTo>
                                <a:lnTo>
                                  <a:pt x="0" y="173"/>
                                </a:lnTo>
                                <a:lnTo>
                                  <a:pt x="1" y="176"/>
                                </a:lnTo>
                                <a:lnTo>
                                  <a:pt x="4" y="179"/>
                                </a:lnTo>
                                <a:lnTo>
                                  <a:pt x="10" y="182"/>
                                </a:lnTo>
                                <a:lnTo>
                                  <a:pt x="16" y="182"/>
                                </a:lnTo>
                                <a:lnTo>
                                  <a:pt x="25" y="182"/>
                                </a:lnTo>
                                <a:lnTo>
                                  <a:pt x="33" y="179"/>
                                </a:lnTo>
                                <a:lnTo>
                                  <a:pt x="40" y="175"/>
                                </a:lnTo>
                                <a:lnTo>
                                  <a:pt x="48" y="169"/>
                                </a:lnTo>
                                <a:lnTo>
                                  <a:pt x="55" y="160"/>
                                </a:lnTo>
                                <a:lnTo>
                                  <a:pt x="61" y="149"/>
                                </a:lnTo>
                                <a:lnTo>
                                  <a:pt x="67" y="137"/>
                                </a:lnTo>
                                <a:lnTo>
                                  <a:pt x="71" y="121"/>
                                </a:lnTo>
                                <a:lnTo>
                                  <a:pt x="82" y="63"/>
                                </a:lnTo>
                                <a:lnTo>
                                  <a:pt x="100" y="63"/>
                                </a:lnTo>
                                <a:lnTo>
                                  <a:pt x="101" y="55"/>
                                </a:lnTo>
                                <a:lnTo>
                                  <a:pt x="83" y="55"/>
                                </a:lnTo>
                                <a:lnTo>
                                  <a:pt x="89" y="30"/>
                                </a:lnTo>
                                <a:lnTo>
                                  <a:pt x="92" y="21"/>
                                </a:lnTo>
                                <a:lnTo>
                                  <a:pt x="97" y="14"/>
                                </a:lnTo>
                                <a:lnTo>
                                  <a:pt x="101" y="9"/>
                                </a:lnTo>
                                <a:lnTo>
                                  <a:pt x="107" y="8"/>
                                </a:lnTo>
                                <a:lnTo>
                                  <a:pt x="112" y="9"/>
                                </a:lnTo>
                                <a:lnTo>
                                  <a:pt x="118" y="12"/>
                                </a:lnTo>
                                <a:lnTo>
                                  <a:pt x="122" y="15"/>
                                </a:lnTo>
                                <a:lnTo>
                                  <a:pt x="127" y="15"/>
                                </a:lnTo>
                                <a:lnTo>
                                  <a:pt x="130" y="15"/>
                                </a:lnTo>
                                <a:lnTo>
                                  <a:pt x="131" y="14"/>
                                </a:lnTo>
                                <a:lnTo>
                                  <a:pt x="133" y="12"/>
                                </a:lnTo>
                                <a:lnTo>
                                  <a:pt x="133" y="11"/>
                                </a:lnTo>
                                <a:lnTo>
                                  <a:pt x="133" y="6"/>
                                </a:lnTo>
                                <a:lnTo>
                                  <a:pt x="128" y="3"/>
                                </a:lnTo>
                                <a:lnTo>
                                  <a:pt x="124" y="2"/>
                                </a:lnTo>
                                <a:lnTo>
                                  <a:pt x="118" y="0"/>
                                </a:lnTo>
                                <a:lnTo>
                                  <a:pt x="112" y="2"/>
                                </a:lnTo>
                                <a:lnTo>
                                  <a:pt x="104" y="3"/>
                                </a:lnTo>
                                <a:lnTo>
                                  <a:pt x="98" y="6"/>
                                </a:lnTo>
                                <a:lnTo>
                                  <a:pt x="92" y="11"/>
                                </a:lnTo>
                                <a:lnTo>
                                  <a:pt x="83" y="21"/>
                                </a:lnTo>
                                <a:lnTo>
                                  <a:pt x="77" y="31"/>
                                </a:lnTo>
                                <a:lnTo>
                                  <a:pt x="73" y="43"/>
                                </a:lnTo>
                                <a:lnTo>
                                  <a:pt x="70" y="57"/>
                                </a:lnTo>
                                <a:lnTo>
                                  <a:pt x="54" y="58"/>
                                </a:lnTo>
                                <a:lnTo>
                                  <a:pt x="54" y="63"/>
                                </a:lnTo>
                                <a:lnTo>
                                  <a:pt x="6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9"/>
                        <wps:cNvSpPr>
                          <a:spLocks noEditPoints="1"/>
                        </wps:cNvSpPr>
                        <wps:spPr bwMode="auto">
                          <a:xfrm>
                            <a:off x="855345" y="1097915"/>
                            <a:ext cx="45720" cy="52705"/>
                          </a:xfrm>
                          <a:custGeom>
                            <a:avLst/>
                            <a:gdLst>
                              <a:gd name="T0" fmla="*/ 0 w 72"/>
                              <a:gd name="T1" fmla="*/ 52 h 83"/>
                              <a:gd name="T2" fmla="*/ 6 w 72"/>
                              <a:gd name="T3" fmla="*/ 74 h 83"/>
                              <a:gd name="T4" fmla="*/ 14 w 72"/>
                              <a:gd name="T5" fmla="*/ 82 h 83"/>
                              <a:gd name="T6" fmla="*/ 20 w 72"/>
                              <a:gd name="T7" fmla="*/ 83 h 83"/>
                              <a:gd name="T8" fmla="*/ 26 w 72"/>
                              <a:gd name="T9" fmla="*/ 83 h 83"/>
                              <a:gd name="T10" fmla="*/ 41 w 72"/>
                              <a:gd name="T11" fmla="*/ 76 h 83"/>
                              <a:gd name="T12" fmla="*/ 58 w 72"/>
                              <a:gd name="T13" fmla="*/ 62 h 83"/>
                              <a:gd name="T14" fmla="*/ 70 w 72"/>
                              <a:gd name="T15" fmla="*/ 43 h 83"/>
                              <a:gd name="T16" fmla="*/ 72 w 72"/>
                              <a:gd name="T17" fmla="*/ 30 h 83"/>
                              <a:gd name="T18" fmla="*/ 72 w 72"/>
                              <a:gd name="T19" fmla="*/ 22 h 83"/>
                              <a:gd name="T20" fmla="*/ 67 w 72"/>
                              <a:gd name="T21" fmla="*/ 10 h 83"/>
                              <a:gd name="T22" fmla="*/ 58 w 72"/>
                              <a:gd name="T23" fmla="*/ 1 h 83"/>
                              <a:gd name="T24" fmla="*/ 52 w 72"/>
                              <a:gd name="T25" fmla="*/ 0 h 83"/>
                              <a:gd name="T26" fmla="*/ 39 w 72"/>
                              <a:gd name="T27" fmla="*/ 3 h 83"/>
                              <a:gd name="T28" fmla="*/ 21 w 72"/>
                              <a:gd name="T29" fmla="*/ 13 h 83"/>
                              <a:gd name="T30" fmla="*/ 8 w 72"/>
                              <a:gd name="T31" fmla="*/ 30 h 83"/>
                              <a:gd name="T32" fmla="*/ 0 w 72"/>
                              <a:gd name="T33" fmla="*/ 52 h 83"/>
                              <a:gd name="T34" fmla="*/ 58 w 72"/>
                              <a:gd name="T35" fmla="*/ 31 h 83"/>
                              <a:gd name="T36" fmla="*/ 55 w 72"/>
                              <a:gd name="T37" fmla="*/ 46 h 83"/>
                              <a:gd name="T38" fmla="*/ 51 w 72"/>
                              <a:gd name="T39" fmla="*/ 61 h 83"/>
                              <a:gd name="T40" fmla="*/ 42 w 72"/>
                              <a:gd name="T41" fmla="*/ 71 h 83"/>
                              <a:gd name="T42" fmla="*/ 30 w 72"/>
                              <a:gd name="T43" fmla="*/ 76 h 83"/>
                              <a:gd name="T44" fmla="*/ 24 w 72"/>
                              <a:gd name="T45" fmla="*/ 74 h 83"/>
                              <a:gd name="T46" fmla="*/ 17 w 72"/>
                              <a:gd name="T47" fmla="*/ 62 h 83"/>
                              <a:gd name="T48" fmla="*/ 15 w 72"/>
                              <a:gd name="T49" fmla="*/ 52 h 83"/>
                              <a:gd name="T50" fmla="*/ 17 w 72"/>
                              <a:gd name="T51" fmla="*/ 36 h 83"/>
                              <a:gd name="T52" fmla="*/ 23 w 72"/>
                              <a:gd name="T53" fmla="*/ 22 h 83"/>
                              <a:gd name="T54" fmla="*/ 32 w 72"/>
                              <a:gd name="T55" fmla="*/ 12 h 83"/>
                              <a:gd name="T56" fmla="*/ 41 w 72"/>
                              <a:gd name="T57" fmla="*/ 7 h 83"/>
                              <a:gd name="T58" fmla="*/ 45 w 72"/>
                              <a:gd name="T59" fmla="*/ 7 h 83"/>
                              <a:gd name="T60" fmla="*/ 52 w 72"/>
                              <a:gd name="T61" fmla="*/ 15 h 83"/>
                              <a:gd name="T62" fmla="*/ 58 w 72"/>
                              <a:gd name="T63" fmla="*/ 3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2" y="64"/>
                                </a:lnTo>
                                <a:lnTo>
                                  <a:pt x="6" y="74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0" y="83"/>
                                </a:lnTo>
                                <a:lnTo>
                                  <a:pt x="26" y="83"/>
                                </a:lnTo>
                                <a:lnTo>
                                  <a:pt x="33" y="80"/>
                                </a:lnTo>
                                <a:lnTo>
                                  <a:pt x="41" y="76"/>
                                </a:lnTo>
                                <a:lnTo>
                                  <a:pt x="49" y="71"/>
                                </a:lnTo>
                                <a:lnTo>
                                  <a:pt x="58" y="62"/>
                                </a:lnTo>
                                <a:lnTo>
                                  <a:pt x="66" y="54"/>
                                </a:lnTo>
                                <a:lnTo>
                                  <a:pt x="70" y="43"/>
                                </a:lnTo>
                                <a:lnTo>
                                  <a:pt x="72" y="36"/>
                                </a:lnTo>
                                <a:lnTo>
                                  <a:pt x="72" y="30"/>
                                </a:lnTo>
                                <a:lnTo>
                                  <a:pt x="72" y="22"/>
                                </a:lnTo>
                                <a:lnTo>
                                  <a:pt x="69" y="15"/>
                                </a:lnTo>
                                <a:lnTo>
                                  <a:pt x="67" y="10"/>
                                </a:lnTo>
                                <a:lnTo>
                                  <a:pt x="64" y="6"/>
                                </a:lnTo>
                                <a:lnTo>
                                  <a:pt x="58" y="1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3"/>
                                </a:lnTo>
                                <a:lnTo>
                                  <a:pt x="30" y="7"/>
                                </a:lnTo>
                                <a:lnTo>
                                  <a:pt x="21" y="13"/>
                                </a:lnTo>
                                <a:lnTo>
                                  <a:pt x="14" y="21"/>
                                </a:lnTo>
                                <a:lnTo>
                                  <a:pt x="8" y="30"/>
                                </a:lnTo>
                                <a:lnTo>
                                  <a:pt x="3" y="40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8" y="31"/>
                                </a:moveTo>
                                <a:lnTo>
                                  <a:pt x="58" y="31"/>
                                </a:lnTo>
                                <a:lnTo>
                                  <a:pt x="55" y="46"/>
                                </a:lnTo>
                                <a:lnTo>
                                  <a:pt x="54" y="54"/>
                                </a:lnTo>
                                <a:lnTo>
                                  <a:pt x="51" y="61"/>
                                </a:lnTo>
                                <a:lnTo>
                                  <a:pt x="47" y="67"/>
                                </a:lnTo>
                                <a:lnTo>
                                  <a:pt x="42" y="71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24" y="74"/>
                                </a:lnTo>
                                <a:lnTo>
                                  <a:pt x="20" y="70"/>
                                </a:lnTo>
                                <a:lnTo>
                                  <a:pt x="17" y="62"/>
                                </a:lnTo>
                                <a:lnTo>
                                  <a:pt x="15" y="52"/>
                                </a:lnTo>
                                <a:lnTo>
                                  <a:pt x="15" y="43"/>
                                </a:lnTo>
                                <a:lnTo>
                                  <a:pt x="17" y="36"/>
                                </a:lnTo>
                                <a:lnTo>
                                  <a:pt x="20" y="28"/>
                                </a:lnTo>
                                <a:lnTo>
                                  <a:pt x="23" y="22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6" y="9"/>
                                </a:lnTo>
                                <a:lnTo>
                                  <a:pt x="41" y="7"/>
                                </a:lnTo>
                                <a:lnTo>
                                  <a:pt x="45" y="7"/>
                                </a:lnTo>
                                <a:lnTo>
                                  <a:pt x="48" y="9"/>
                                </a:lnTo>
                                <a:lnTo>
                                  <a:pt x="52" y="15"/>
                                </a:lnTo>
                                <a:lnTo>
                                  <a:pt x="57" y="22"/>
                                </a:lnTo>
                                <a:lnTo>
                                  <a:pt x="58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30"/>
                        <wps:cNvSpPr>
                          <a:spLocks/>
                        </wps:cNvSpPr>
                        <wps:spPr bwMode="auto">
                          <a:xfrm>
                            <a:off x="910590" y="1097915"/>
                            <a:ext cx="37465" cy="52705"/>
                          </a:xfrm>
                          <a:custGeom>
                            <a:avLst/>
                            <a:gdLst>
                              <a:gd name="T0" fmla="*/ 1 w 59"/>
                              <a:gd name="T1" fmla="*/ 24 h 83"/>
                              <a:gd name="T2" fmla="*/ 1 w 59"/>
                              <a:gd name="T3" fmla="*/ 24 h 83"/>
                              <a:gd name="T4" fmla="*/ 9 w 59"/>
                              <a:gd name="T5" fmla="*/ 16 h 83"/>
                              <a:gd name="T6" fmla="*/ 12 w 59"/>
                              <a:gd name="T7" fmla="*/ 13 h 83"/>
                              <a:gd name="T8" fmla="*/ 13 w 59"/>
                              <a:gd name="T9" fmla="*/ 13 h 83"/>
                              <a:gd name="T10" fmla="*/ 13 w 59"/>
                              <a:gd name="T11" fmla="*/ 13 h 83"/>
                              <a:gd name="T12" fmla="*/ 15 w 59"/>
                              <a:gd name="T13" fmla="*/ 13 h 83"/>
                              <a:gd name="T14" fmla="*/ 15 w 59"/>
                              <a:gd name="T15" fmla="*/ 15 h 83"/>
                              <a:gd name="T16" fmla="*/ 15 w 59"/>
                              <a:gd name="T17" fmla="*/ 21 h 83"/>
                              <a:gd name="T18" fmla="*/ 3 w 59"/>
                              <a:gd name="T19" fmla="*/ 80 h 83"/>
                              <a:gd name="T20" fmla="*/ 3 w 59"/>
                              <a:gd name="T21" fmla="*/ 80 h 83"/>
                              <a:gd name="T22" fmla="*/ 3 w 59"/>
                              <a:gd name="T23" fmla="*/ 83 h 83"/>
                              <a:gd name="T24" fmla="*/ 6 w 59"/>
                              <a:gd name="T25" fmla="*/ 83 h 83"/>
                              <a:gd name="T26" fmla="*/ 12 w 59"/>
                              <a:gd name="T27" fmla="*/ 83 h 83"/>
                              <a:gd name="T28" fmla="*/ 12 w 59"/>
                              <a:gd name="T29" fmla="*/ 83 h 83"/>
                              <a:gd name="T30" fmla="*/ 15 w 59"/>
                              <a:gd name="T31" fmla="*/ 83 h 83"/>
                              <a:gd name="T32" fmla="*/ 16 w 59"/>
                              <a:gd name="T33" fmla="*/ 82 h 83"/>
                              <a:gd name="T34" fmla="*/ 19 w 59"/>
                              <a:gd name="T35" fmla="*/ 67 h 83"/>
                              <a:gd name="T36" fmla="*/ 19 w 59"/>
                              <a:gd name="T37" fmla="*/ 67 h 83"/>
                              <a:gd name="T38" fmla="*/ 33 w 59"/>
                              <a:gd name="T39" fmla="*/ 34 h 83"/>
                              <a:gd name="T40" fmla="*/ 33 w 59"/>
                              <a:gd name="T41" fmla="*/ 34 h 83"/>
                              <a:gd name="T42" fmla="*/ 40 w 59"/>
                              <a:gd name="T43" fmla="*/ 21 h 83"/>
                              <a:gd name="T44" fmla="*/ 43 w 59"/>
                              <a:gd name="T45" fmla="*/ 16 h 83"/>
                              <a:gd name="T46" fmla="*/ 48 w 59"/>
                              <a:gd name="T47" fmla="*/ 15 h 83"/>
                              <a:gd name="T48" fmla="*/ 48 w 59"/>
                              <a:gd name="T49" fmla="*/ 15 h 83"/>
                              <a:gd name="T50" fmla="*/ 52 w 59"/>
                              <a:gd name="T51" fmla="*/ 15 h 83"/>
                              <a:gd name="T52" fmla="*/ 52 w 59"/>
                              <a:gd name="T53" fmla="*/ 15 h 83"/>
                              <a:gd name="T54" fmla="*/ 55 w 59"/>
                              <a:gd name="T55" fmla="*/ 15 h 83"/>
                              <a:gd name="T56" fmla="*/ 58 w 59"/>
                              <a:gd name="T57" fmla="*/ 12 h 83"/>
                              <a:gd name="T58" fmla="*/ 59 w 59"/>
                              <a:gd name="T59" fmla="*/ 6 h 83"/>
                              <a:gd name="T60" fmla="*/ 59 w 59"/>
                              <a:gd name="T61" fmla="*/ 6 h 83"/>
                              <a:gd name="T62" fmla="*/ 58 w 59"/>
                              <a:gd name="T63" fmla="*/ 1 h 83"/>
                              <a:gd name="T64" fmla="*/ 56 w 59"/>
                              <a:gd name="T65" fmla="*/ 0 h 83"/>
                              <a:gd name="T66" fmla="*/ 53 w 59"/>
                              <a:gd name="T67" fmla="*/ 0 h 83"/>
                              <a:gd name="T68" fmla="*/ 53 w 59"/>
                              <a:gd name="T69" fmla="*/ 0 h 83"/>
                              <a:gd name="T70" fmla="*/ 51 w 59"/>
                              <a:gd name="T71" fmla="*/ 0 h 83"/>
                              <a:gd name="T72" fmla="*/ 48 w 59"/>
                              <a:gd name="T73" fmla="*/ 3 h 83"/>
                              <a:gd name="T74" fmla="*/ 40 w 59"/>
                              <a:gd name="T75" fmla="*/ 10 h 83"/>
                              <a:gd name="T76" fmla="*/ 36 w 59"/>
                              <a:gd name="T77" fmla="*/ 19 h 83"/>
                              <a:gd name="T78" fmla="*/ 31 w 59"/>
                              <a:gd name="T79" fmla="*/ 28 h 83"/>
                              <a:gd name="T80" fmla="*/ 19 w 59"/>
                              <a:gd name="T81" fmla="*/ 55 h 83"/>
                              <a:gd name="T82" fmla="*/ 19 w 59"/>
                              <a:gd name="T83" fmla="*/ 55 h 83"/>
                              <a:gd name="T84" fmla="*/ 19 w 59"/>
                              <a:gd name="T85" fmla="*/ 58 h 83"/>
                              <a:gd name="T86" fmla="*/ 18 w 59"/>
                              <a:gd name="T87" fmla="*/ 58 h 83"/>
                              <a:gd name="T88" fmla="*/ 18 w 59"/>
                              <a:gd name="T89" fmla="*/ 55 h 83"/>
                              <a:gd name="T90" fmla="*/ 18 w 59"/>
                              <a:gd name="T91" fmla="*/ 55 h 83"/>
                              <a:gd name="T92" fmla="*/ 25 w 59"/>
                              <a:gd name="T93" fmla="*/ 27 h 83"/>
                              <a:gd name="T94" fmla="*/ 30 w 59"/>
                              <a:gd name="T95" fmla="*/ 6 h 83"/>
                              <a:gd name="T96" fmla="*/ 30 w 59"/>
                              <a:gd name="T97" fmla="*/ 6 h 83"/>
                              <a:gd name="T98" fmla="*/ 28 w 59"/>
                              <a:gd name="T99" fmla="*/ 1 h 83"/>
                              <a:gd name="T100" fmla="*/ 27 w 59"/>
                              <a:gd name="T101" fmla="*/ 0 h 83"/>
                              <a:gd name="T102" fmla="*/ 25 w 59"/>
                              <a:gd name="T103" fmla="*/ 0 h 83"/>
                              <a:gd name="T104" fmla="*/ 25 w 59"/>
                              <a:gd name="T105" fmla="*/ 0 h 83"/>
                              <a:gd name="T106" fmla="*/ 21 w 59"/>
                              <a:gd name="T107" fmla="*/ 1 h 83"/>
                              <a:gd name="T108" fmla="*/ 15 w 59"/>
                              <a:gd name="T109" fmla="*/ 6 h 83"/>
                              <a:gd name="T110" fmla="*/ 0 w 59"/>
                              <a:gd name="T111" fmla="*/ 21 h 83"/>
                              <a:gd name="T112" fmla="*/ 1 w 59"/>
                              <a:gd name="T113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9" h="83">
                                <a:moveTo>
                                  <a:pt x="1" y="24"/>
                                </a:moveTo>
                                <a:lnTo>
                                  <a:pt x="1" y="24"/>
                                </a:lnTo>
                                <a:lnTo>
                                  <a:pt x="9" y="16"/>
                                </a:lnTo>
                                <a:lnTo>
                                  <a:pt x="12" y="13"/>
                                </a:lnTo>
                                <a:lnTo>
                                  <a:pt x="13" y="13"/>
                                </a:lnTo>
                                <a:lnTo>
                                  <a:pt x="15" y="13"/>
                                </a:lnTo>
                                <a:lnTo>
                                  <a:pt x="15" y="15"/>
                                </a:lnTo>
                                <a:lnTo>
                                  <a:pt x="15" y="21"/>
                                </a:lnTo>
                                <a:lnTo>
                                  <a:pt x="3" y="80"/>
                                </a:lnTo>
                                <a:lnTo>
                                  <a:pt x="3" y="83"/>
                                </a:lnTo>
                                <a:lnTo>
                                  <a:pt x="6" y="83"/>
                                </a:lnTo>
                                <a:lnTo>
                                  <a:pt x="12" y="83"/>
                                </a:lnTo>
                                <a:lnTo>
                                  <a:pt x="15" y="83"/>
                                </a:lnTo>
                                <a:lnTo>
                                  <a:pt x="16" y="82"/>
                                </a:lnTo>
                                <a:lnTo>
                                  <a:pt x="19" y="67"/>
                                </a:lnTo>
                                <a:lnTo>
                                  <a:pt x="33" y="34"/>
                                </a:lnTo>
                                <a:lnTo>
                                  <a:pt x="40" y="21"/>
                                </a:lnTo>
                                <a:lnTo>
                                  <a:pt x="43" y="16"/>
                                </a:lnTo>
                                <a:lnTo>
                                  <a:pt x="48" y="15"/>
                                </a:lnTo>
                                <a:lnTo>
                                  <a:pt x="52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2"/>
                                </a:lnTo>
                                <a:lnTo>
                                  <a:pt x="59" y="6"/>
                                </a:lnTo>
                                <a:lnTo>
                                  <a:pt x="58" y="1"/>
                                </a:lnTo>
                                <a:lnTo>
                                  <a:pt x="56" y="0"/>
                                </a:lnTo>
                                <a:lnTo>
                                  <a:pt x="53" y="0"/>
                                </a:lnTo>
                                <a:lnTo>
                                  <a:pt x="51" y="0"/>
                                </a:lnTo>
                                <a:lnTo>
                                  <a:pt x="48" y="3"/>
                                </a:lnTo>
                                <a:lnTo>
                                  <a:pt x="40" y="10"/>
                                </a:lnTo>
                                <a:lnTo>
                                  <a:pt x="36" y="19"/>
                                </a:lnTo>
                                <a:lnTo>
                                  <a:pt x="31" y="28"/>
                                </a:lnTo>
                                <a:lnTo>
                                  <a:pt x="19" y="55"/>
                                </a:lnTo>
                                <a:lnTo>
                                  <a:pt x="19" y="58"/>
                                </a:lnTo>
                                <a:lnTo>
                                  <a:pt x="18" y="58"/>
                                </a:lnTo>
                                <a:lnTo>
                                  <a:pt x="18" y="55"/>
                                </a:lnTo>
                                <a:lnTo>
                                  <a:pt x="25" y="27"/>
                                </a:lnTo>
                                <a:lnTo>
                                  <a:pt x="30" y="6"/>
                                </a:lnTo>
                                <a:lnTo>
                                  <a:pt x="28" y="1"/>
                                </a:ln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6"/>
                                </a:lnTo>
                                <a:lnTo>
                                  <a:pt x="0" y="21"/>
                                </a:lnTo>
                                <a:lnTo>
                                  <a:pt x="1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31"/>
                        <wps:cNvSpPr>
                          <a:spLocks noEditPoints="1"/>
                        </wps:cNvSpPr>
                        <wps:spPr bwMode="auto">
                          <a:xfrm>
                            <a:off x="987425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5 w 65"/>
                              <a:gd name="T1" fmla="*/ 65 h 83"/>
                              <a:gd name="T2" fmla="*/ 35 w 65"/>
                              <a:gd name="T3" fmla="*/ 76 h 83"/>
                              <a:gd name="T4" fmla="*/ 29 w 65"/>
                              <a:gd name="T5" fmla="*/ 76 h 83"/>
                              <a:gd name="T6" fmla="*/ 21 w 65"/>
                              <a:gd name="T7" fmla="*/ 74 h 83"/>
                              <a:gd name="T8" fmla="*/ 15 w 65"/>
                              <a:gd name="T9" fmla="*/ 67 h 83"/>
                              <a:gd name="T10" fmla="*/ 13 w 65"/>
                              <a:gd name="T11" fmla="*/ 56 h 83"/>
                              <a:gd name="T12" fmla="*/ 15 w 65"/>
                              <a:gd name="T13" fmla="*/ 45 h 83"/>
                              <a:gd name="T14" fmla="*/ 49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28 w 65"/>
                              <a:gd name="T27" fmla="*/ 4 h 83"/>
                              <a:gd name="T28" fmla="*/ 13 w 65"/>
                              <a:gd name="T29" fmla="*/ 19 h 83"/>
                              <a:gd name="T30" fmla="*/ 3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6 w 65"/>
                              <a:gd name="T39" fmla="*/ 83 h 83"/>
                              <a:gd name="T40" fmla="*/ 21 w 65"/>
                              <a:gd name="T41" fmla="*/ 83 h 83"/>
                              <a:gd name="T42" fmla="*/ 37 w 65"/>
                              <a:gd name="T43" fmla="*/ 80 h 83"/>
                              <a:gd name="T44" fmla="*/ 56 w 65"/>
                              <a:gd name="T45" fmla="*/ 68 h 83"/>
                              <a:gd name="T46" fmla="*/ 52 w 65"/>
                              <a:gd name="T47" fmla="*/ 12 h 83"/>
                              <a:gd name="T48" fmla="*/ 52 w 65"/>
                              <a:gd name="T49" fmla="*/ 16 h 83"/>
                              <a:gd name="T50" fmla="*/ 47 w 65"/>
                              <a:gd name="T51" fmla="*/ 25 h 83"/>
                              <a:gd name="T52" fmla="*/ 44 w 65"/>
                              <a:gd name="T53" fmla="*/ 30 h 83"/>
                              <a:gd name="T54" fmla="*/ 34 w 65"/>
                              <a:gd name="T55" fmla="*/ 36 h 83"/>
                              <a:gd name="T56" fmla="*/ 16 w 65"/>
                              <a:gd name="T57" fmla="*/ 42 h 83"/>
                              <a:gd name="T58" fmla="*/ 21 w 65"/>
                              <a:gd name="T59" fmla="*/ 25 h 83"/>
                              <a:gd name="T60" fmla="*/ 31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2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1" y="74"/>
                                </a:lnTo>
                                <a:lnTo>
                                  <a:pt x="35" y="76"/>
                                </a:lnTo>
                                <a:lnTo>
                                  <a:pt x="29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5" y="62"/>
                                </a:lnTo>
                                <a:lnTo>
                                  <a:pt x="13" y="56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49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7" y="74"/>
                                </a:lnTo>
                                <a:lnTo>
                                  <a:pt x="56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7" y="25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4" y="36"/>
                                </a:lnTo>
                                <a:lnTo>
                                  <a:pt x="26" y="39"/>
                                </a:lnTo>
                                <a:lnTo>
                                  <a:pt x="16" y="42"/>
                                </a:lnTo>
                                <a:lnTo>
                                  <a:pt x="21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5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32"/>
                        <wps:cNvSpPr>
                          <a:spLocks/>
                        </wps:cNvSpPr>
                        <wps:spPr bwMode="auto">
                          <a:xfrm>
                            <a:off x="1034415" y="1097915"/>
                            <a:ext cx="52070" cy="52705"/>
                          </a:xfrm>
                          <a:custGeom>
                            <a:avLst/>
                            <a:gdLst>
                              <a:gd name="T0" fmla="*/ 3 w 82"/>
                              <a:gd name="T1" fmla="*/ 24 h 83"/>
                              <a:gd name="T2" fmla="*/ 14 w 82"/>
                              <a:gd name="T3" fmla="*/ 15 h 83"/>
                              <a:gd name="T4" fmla="*/ 15 w 82"/>
                              <a:gd name="T5" fmla="*/ 13 h 83"/>
                              <a:gd name="T6" fmla="*/ 17 w 82"/>
                              <a:gd name="T7" fmla="*/ 19 h 83"/>
                              <a:gd name="T8" fmla="*/ 11 w 82"/>
                              <a:gd name="T9" fmla="*/ 56 h 83"/>
                              <a:gd name="T10" fmla="*/ 9 w 82"/>
                              <a:gd name="T11" fmla="*/ 74 h 83"/>
                              <a:gd name="T12" fmla="*/ 12 w 82"/>
                              <a:gd name="T13" fmla="*/ 83 h 83"/>
                              <a:gd name="T14" fmla="*/ 14 w 82"/>
                              <a:gd name="T15" fmla="*/ 83 h 83"/>
                              <a:gd name="T16" fmla="*/ 32 w 82"/>
                              <a:gd name="T17" fmla="*/ 76 h 83"/>
                              <a:gd name="T18" fmla="*/ 54 w 82"/>
                              <a:gd name="T19" fmla="*/ 56 h 83"/>
                              <a:gd name="T20" fmla="*/ 73 w 82"/>
                              <a:gd name="T21" fmla="*/ 33 h 83"/>
                              <a:gd name="T22" fmla="*/ 82 w 82"/>
                              <a:gd name="T23" fmla="*/ 16 h 83"/>
                              <a:gd name="T24" fmla="*/ 82 w 82"/>
                              <a:gd name="T25" fmla="*/ 12 h 83"/>
                              <a:gd name="T26" fmla="*/ 79 w 82"/>
                              <a:gd name="T27" fmla="*/ 3 h 83"/>
                              <a:gd name="T28" fmla="*/ 73 w 82"/>
                              <a:gd name="T29" fmla="*/ 0 h 83"/>
                              <a:gd name="T30" fmla="*/ 69 w 82"/>
                              <a:gd name="T31" fmla="*/ 0 h 83"/>
                              <a:gd name="T32" fmla="*/ 63 w 82"/>
                              <a:gd name="T33" fmla="*/ 6 h 83"/>
                              <a:gd name="T34" fmla="*/ 61 w 82"/>
                              <a:gd name="T35" fmla="*/ 9 h 83"/>
                              <a:gd name="T36" fmla="*/ 64 w 82"/>
                              <a:gd name="T37" fmla="*/ 13 h 83"/>
                              <a:gd name="T38" fmla="*/ 67 w 82"/>
                              <a:gd name="T39" fmla="*/ 16 h 83"/>
                              <a:gd name="T40" fmla="*/ 66 w 82"/>
                              <a:gd name="T41" fmla="*/ 27 h 83"/>
                              <a:gd name="T42" fmla="*/ 55 w 82"/>
                              <a:gd name="T43" fmla="*/ 46 h 83"/>
                              <a:gd name="T44" fmla="*/ 40 w 82"/>
                              <a:gd name="T45" fmla="*/ 62 h 83"/>
                              <a:gd name="T46" fmla="*/ 27 w 82"/>
                              <a:gd name="T47" fmla="*/ 73 h 83"/>
                              <a:gd name="T48" fmla="*/ 24 w 82"/>
                              <a:gd name="T49" fmla="*/ 74 h 83"/>
                              <a:gd name="T50" fmla="*/ 21 w 82"/>
                              <a:gd name="T51" fmla="*/ 71 h 83"/>
                              <a:gd name="T52" fmla="*/ 30 w 82"/>
                              <a:gd name="T53" fmla="*/ 18 h 83"/>
                              <a:gd name="T54" fmla="*/ 32 w 82"/>
                              <a:gd name="T55" fmla="*/ 6 h 83"/>
                              <a:gd name="T56" fmla="*/ 30 w 82"/>
                              <a:gd name="T57" fmla="*/ 1 h 83"/>
                              <a:gd name="T58" fmla="*/ 27 w 82"/>
                              <a:gd name="T59" fmla="*/ 0 h 83"/>
                              <a:gd name="T60" fmla="*/ 23 w 82"/>
                              <a:gd name="T61" fmla="*/ 1 h 83"/>
                              <a:gd name="T62" fmla="*/ 8 w 82"/>
                              <a:gd name="T63" fmla="*/ 13 h 83"/>
                              <a:gd name="T64" fmla="*/ 3 w 82"/>
                              <a:gd name="T65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2" h="83">
                                <a:moveTo>
                                  <a:pt x="3" y="24"/>
                                </a:moveTo>
                                <a:lnTo>
                                  <a:pt x="3" y="24"/>
                                </a:lnTo>
                                <a:lnTo>
                                  <a:pt x="11" y="16"/>
                                </a:lnTo>
                                <a:lnTo>
                                  <a:pt x="14" y="15"/>
                                </a:lnTo>
                                <a:lnTo>
                                  <a:pt x="15" y="13"/>
                                </a:lnTo>
                                <a:lnTo>
                                  <a:pt x="17" y="15"/>
                                </a:lnTo>
                                <a:lnTo>
                                  <a:pt x="17" y="19"/>
                                </a:lnTo>
                                <a:lnTo>
                                  <a:pt x="11" y="56"/>
                                </a:lnTo>
                                <a:lnTo>
                                  <a:pt x="9" y="74"/>
                                </a:lnTo>
                                <a:lnTo>
                                  <a:pt x="11" y="82"/>
                                </a:lnTo>
                                <a:lnTo>
                                  <a:pt x="12" y="83"/>
                                </a:lnTo>
                                <a:lnTo>
                                  <a:pt x="14" y="83"/>
                                </a:lnTo>
                                <a:lnTo>
                                  <a:pt x="21" y="82"/>
                                </a:lnTo>
                                <a:lnTo>
                                  <a:pt x="32" y="76"/>
                                </a:lnTo>
                                <a:lnTo>
                                  <a:pt x="42" y="67"/>
                                </a:lnTo>
                                <a:lnTo>
                                  <a:pt x="54" y="56"/>
                                </a:lnTo>
                                <a:lnTo>
                                  <a:pt x="64" y="45"/>
                                </a:lnTo>
                                <a:lnTo>
                                  <a:pt x="73" y="33"/>
                                </a:lnTo>
                                <a:lnTo>
                                  <a:pt x="79" y="22"/>
                                </a:lnTo>
                                <a:lnTo>
                                  <a:pt x="82" y="16"/>
                                </a:lnTo>
                                <a:lnTo>
                                  <a:pt x="82" y="12"/>
                                </a:lnTo>
                                <a:lnTo>
                                  <a:pt x="82" y="7"/>
                                </a:lnTo>
                                <a:lnTo>
                                  <a:pt x="79" y="3"/>
                                </a:lnTo>
                                <a:lnTo>
                                  <a:pt x="76" y="0"/>
                                </a:lnTo>
                                <a:lnTo>
                                  <a:pt x="73" y="0"/>
                                </a:lnTo>
                                <a:lnTo>
                                  <a:pt x="69" y="0"/>
                                </a:lnTo>
                                <a:lnTo>
                                  <a:pt x="66" y="3"/>
                                </a:lnTo>
                                <a:lnTo>
                                  <a:pt x="63" y="6"/>
                                </a:lnTo>
                                <a:lnTo>
                                  <a:pt x="61" y="9"/>
                                </a:lnTo>
                                <a:lnTo>
                                  <a:pt x="63" y="12"/>
                                </a:lnTo>
                                <a:lnTo>
                                  <a:pt x="64" y="13"/>
                                </a:lnTo>
                                <a:lnTo>
                                  <a:pt x="67" y="15"/>
                                </a:lnTo>
                                <a:lnTo>
                                  <a:pt x="67" y="16"/>
                                </a:lnTo>
                                <a:lnTo>
                                  <a:pt x="66" y="27"/>
                                </a:lnTo>
                                <a:lnTo>
                                  <a:pt x="61" y="37"/>
                                </a:lnTo>
                                <a:lnTo>
                                  <a:pt x="55" y="46"/>
                                </a:lnTo>
                                <a:lnTo>
                                  <a:pt x="48" y="55"/>
                                </a:lnTo>
                                <a:lnTo>
                                  <a:pt x="40" y="62"/>
                                </a:lnTo>
                                <a:lnTo>
                                  <a:pt x="33" y="68"/>
                                </a:lnTo>
                                <a:lnTo>
                                  <a:pt x="27" y="73"/>
                                </a:lnTo>
                                <a:lnTo>
                                  <a:pt x="24" y="74"/>
                                </a:lnTo>
                                <a:lnTo>
                                  <a:pt x="23" y="73"/>
                                </a:lnTo>
                                <a:lnTo>
                                  <a:pt x="21" y="71"/>
                                </a:lnTo>
                                <a:lnTo>
                                  <a:pt x="23" y="64"/>
                                </a:lnTo>
                                <a:lnTo>
                                  <a:pt x="30" y="18"/>
                                </a:lnTo>
                                <a:lnTo>
                                  <a:pt x="32" y="6"/>
                                </a:lnTo>
                                <a:lnTo>
                                  <a:pt x="30" y="1"/>
                                </a:lnTo>
                                <a:lnTo>
                                  <a:pt x="29" y="0"/>
                                </a:lnTo>
                                <a:lnTo>
                                  <a:pt x="27" y="0"/>
                                </a:lnTo>
                                <a:lnTo>
                                  <a:pt x="23" y="1"/>
                                </a:lnTo>
                                <a:lnTo>
                                  <a:pt x="15" y="7"/>
                                </a:lnTo>
                                <a:lnTo>
                                  <a:pt x="8" y="13"/>
                                </a:lnTo>
                                <a:lnTo>
                                  <a:pt x="0" y="22"/>
                                </a:lnTo>
                                <a:lnTo>
                                  <a:pt x="3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33"/>
                        <wps:cNvSpPr>
                          <a:spLocks noEditPoints="1"/>
                        </wps:cNvSpPr>
                        <wps:spPr bwMode="auto">
                          <a:xfrm>
                            <a:off x="1089660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6 w 65"/>
                              <a:gd name="T1" fmla="*/ 65 h 83"/>
                              <a:gd name="T2" fmla="*/ 36 w 65"/>
                              <a:gd name="T3" fmla="*/ 76 h 83"/>
                              <a:gd name="T4" fmla="*/ 31 w 65"/>
                              <a:gd name="T5" fmla="*/ 76 h 83"/>
                              <a:gd name="T6" fmla="*/ 21 w 65"/>
                              <a:gd name="T7" fmla="*/ 74 h 83"/>
                              <a:gd name="T8" fmla="*/ 16 w 65"/>
                              <a:gd name="T9" fmla="*/ 67 h 83"/>
                              <a:gd name="T10" fmla="*/ 15 w 65"/>
                              <a:gd name="T11" fmla="*/ 56 h 83"/>
                              <a:gd name="T12" fmla="*/ 16 w 65"/>
                              <a:gd name="T13" fmla="*/ 45 h 83"/>
                              <a:gd name="T14" fmla="*/ 50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30 w 65"/>
                              <a:gd name="T27" fmla="*/ 4 h 83"/>
                              <a:gd name="T28" fmla="*/ 13 w 65"/>
                              <a:gd name="T29" fmla="*/ 19 h 83"/>
                              <a:gd name="T30" fmla="*/ 4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8 w 65"/>
                              <a:gd name="T39" fmla="*/ 83 h 83"/>
                              <a:gd name="T40" fmla="*/ 22 w 65"/>
                              <a:gd name="T41" fmla="*/ 83 h 83"/>
                              <a:gd name="T42" fmla="*/ 39 w 65"/>
                              <a:gd name="T43" fmla="*/ 80 h 83"/>
                              <a:gd name="T44" fmla="*/ 58 w 65"/>
                              <a:gd name="T45" fmla="*/ 68 h 83"/>
                              <a:gd name="T46" fmla="*/ 53 w 65"/>
                              <a:gd name="T47" fmla="*/ 12 h 83"/>
                              <a:gd name="T48" fmla="*/ 52 w 65"/>
                              <a:gd name="T49" fmla="*/ 16 h 83"/>
                              <a:gd name="T50" fmla="*/ 49 w 65"/>
                              <a:gd name="T51" fmla="*/ 25 h 83"/>
                              <a:gd name="T52" fmla="*/ 44 w 65"/>
                              <a:gd name="T53" fmla="*/ 30 h 83"/>
                              <a:gd name="T54" fmla="*/ 36 w 65"/>
                              <a:gd name="T55" fmla="*/ 36 h 83"/>
                              <a:gd name="T56" fmla="*/ 16 w 65"/>
                              <a:gd name="T57" fmla="*/ 42 h 83"/>
                              <a:gd name="T58" fmla="*/ 22 w 65"/>
                              <a:gd name="T59" fmla="*/ 25 h 83"/>
                              <a:gd name="T60" fmla="*/ 33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3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1" y="74"/>
                                </a:lnTo>
                                <a:lnTo>
                                  <a:pt x="36" y="76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6" y="67"/>
                                </a:lnTo>
                                <a:lnTo>
                                  <a:pt x="15" y="62"/>
                                </a:lnTo>
                                <a:lnTo>
                                  <a:pt x="15" y="56"/>
                                </a:lnTo>
                                <a:lnTo>
                                  <a:pt x="16" y="45"/>
                                </a:lnTo>
                                <a:lnTo>
                                  <a:pt x="34" y="39"/>
                                </a:lnTo>
                                <a:lnTo>
                                  <a:pt x="50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1"/>
                                </a:lnTo>
                                <a:lnTo>
                                  <a:pt x="30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4" y="37"/>
                                </a:lnTo>
                                <a:lnTo>
                                  <a:pt x="1" y="48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3" y="82"/>
                                </a:lnTo>
                                <a:lnTo>
                                  <a:pt x="18" y="83"/>
                                </a:lnTo>
                                <a:lnTo>
                                  <a:pt x="22" y="83"/>
                                </a:lnTo>
                                <a:lnTo>
                                  <a:pt x="30" y="83"/>
                                </a:lnTo>
                                <a:lnTo>
                                  <a:pt x="39" y="80"/>
                                </a:lnTo>
                                <a:lnTo>
                                  <a:pt x="47" y="74"/>
                                </a:lnTo>
                                <a:lnTo>
                                  <a:pt x="58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9" y="25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22" y="25"/>
                                </a:lnTo>
                                <a:lnTo>
                                  <a:pt x="28" y="13"/>
                                </a:lnTo>
                                <a:lnTo>
                                  <a:pt x="33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9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34"/>
                        <wps:cNvSpPr>
                          <a:spLocks/>
                        </wps:cNvSpPr>
                        <wps:spPr bwMode="auto">
                          <a:xfrm>
                            <a:off x="1138555" y="1097915"/>
                            <a:ext cx="38100" cy="52705"/>
                          </a:xfrm>
                          <a:custGeom>
                            <a:avLst/>
                            <a:gdLst>
                              <a:gd name="T0" fmla="*/ 2 w 60"/>
                              <a:gd name="T1" fmla="*/ 24 h 83"/>
                              <a:gd name="T2" fmla="*/ 2 w 60"/>
                              <a:gd name="T3" fmla="*/ 24 h 83"/>
                              <a:gd name="T4" fmla="*/ 9 w 60"/>
                              <a:gd name="T5" fmla="*/ 16 h 83"/>
                              <a:gd name="T6" fmla="*/ 12 w 60"/>
                              <a:gd name="T7" fmla="*/ 13 h 83"/>
                              <a:gd name="T8" fmla="*/ 14 w 60"/>
                              <a:gd name="T9" fmla="*/ 13 h 83"/>
                              <a:gd name="T10" fmla="*/ 14 w 60"/>
                              <a:gd name="T11" fmla="*/ 13 h 83"/>
                              <a:gd name="T12" fmla="*/ 15 w 60"/>
                              <a:gd name="T13" fmla="*/ 13 h 83"/>
                              <a:gd name="T14" fmla="*/ 15 w 60"/>
                              <a:gd name="T15" fmla="*/ 15 h 83"/>
                              <a:gd name="T16" fmla="*/ 15 w 60"/>
                              <a:gd name="T17" fmla="*/ 21 h 83"/>
                              <a:gd name="T18" fmla="*/ 3 w 60"/>
                              <a:gd name="T19" fmla="*/ 80 h 83"/>
                              <a:gd name="T20" fmla="*/ 3 w 60"/>
                              <a:gd name="T21" fmla="*/ 80 h 83"/>
                              <a:gd name="T22" fmla="*/ 3 w 60"/>
                              <a:gd name="T23" fmla="*/ 83 h 83"/>
                              <a:gd name="T24" fmla="*/ 6 w 60"/>
                              <a:gd name="T25" fmla="*/ 83 h 83"/>
                              <a:gd name="T26" fmla="*/ 12 w 60"/>
                              <a:gd name="T27" fmla="*/ 83 h 83"/>
                              <a:gd name="T28" fmla="*/ 12 w 60"/>
                              <a:gd name="T29" fmla="*/ 83 h 83"/>
                              <a:gd name="T30" fmla="*/ 15 w 60"/>
                              <a:gd name="T31" fmla="*/ 83 h 83"/>
                              <a:gd name="T32" fmla="*/ 17 w 60"/>
                              <a:gd name="T33" fmla="*/ 82 h 83"/>
                              <a:gd name="T34" fmla="*/ 20 w 60"/>
                              <a:gd name="T35" fmla="*/ 67 h 83"/>
                              <a:gd name="T36" fmla="*/ 20 w 60"/>
                              <a:gd name="T37" fmla="*/ 67 h 83"/>
                              <a:gd name="T38" fmla="*/ 33 w 60"/>
                              <a:gd name="T39" fmla="*/ 34 h 83"/>
                              <a:gd name="T40" fmla="*/ 33 w 60"/>
                              <a:gd name="T41" fmla="*/ 34 h 83"/>
                              <a:gd name="T42" fmla="*/ 41 w 60"/>
                              <a:gd name="T43" fmla="*/ 21 h 83"/>
                              <a:gd name="T44" fmla="*/ 44 w 60"/>
                              <a:gd name="T45" fmla="*/ 16 h 83"/>
                              <a:gd name="T46" fmla="*/ 48 w 60"/>
                              <a:gd name="T47" fmla="*/ 15 h 83"/>
                              <a:gd name="T48" fmla="*/ 48 w 60"/>
                              <a:gd name="T49" fmla="*/ 15 h 83"/>
                              <a:gd name="T50" fmla="*/ 53 w 60"/>
                              <a:gd name="T51" fmla="*/ 15 h 83"/>
                              <a:gd name="T52" fmla="*/ 53 w 60"/>
                              <a:gd name="T53" fmla="*/ 15 h 83"/>
                              <a:gd name="T54" fmla="*/ 55 w 60"/>
                              <a:gd name="T55" fmla="*/ 15 h 83"/>
                              <a:gd name="T56" fmla="*/ 58 w 60"/>
                              <a:gd name="T57" fmla="*/ 12 h 83"/>
                              <a:gd name="T58" fmla="*/ 60 w 60"/>
                              <a:gd name="T59" fmla="*/ 6 h 83"/>
                              <a:gd name="T60" fmla="*/ 60 w 60"/>
                              <a:gd name="T61" fmla="*/ 6 h 83"/>
                              <a:gd name="T62" fmla="*/ 58 w 60"/>
                              <a:gd name="T63" fmla="*/ 1 h 83"/>
                              <a:gd name="T64" fmla="*/ 57 w 60"/>
                              <a:gd name="T65" fmla="*/ 0 h 83"/>
                              <a:gd name="T66" fmla="*/ 54 w 60"/>
                              <a:gd name="T67" fmla="*/ 0 h 83"/>
                              <a:gd name="T68" fmla="*/ 54 w 60"/>
                              <a:gd name="T69" fmla="*/ 0 h 83"/>
                              <a:gd name="T70" fmla="*/ 51 w 60"/>
                              <a:gd name="T71" fmla="*/ 0 h 83"/>
                              <a:gd name="T72" fmla="*/ 48 w 60"/>
                              <a:gd name="T73" fmla="*/ 3 h 83"/>
                              <a:gd name="T74" fmla="*/ 41 w 60"/>
                              <a:gd name="T75" fmla="*/ 10 h 83"/>
                              <a:gd name="T76" fmla="*/ 35 w 60"/>
                              <a:gd name="T77" fmla="*/ 19 h 83"/>
                              <a:gd name="T78" fmla="*/ 32 w 60"/>
                              <a:gd name="T79" fmla="*/ 28 h 83"/>
                              <a:gd name="T80" fmla="*/ 20 w 60"/>
                              <a:gd name="T81" fmla="*/ 55 h 83"/>
                              <a:gd name="T82" fmla="*/ 20 w 60"/>
                              <a:gd name="T83" fmla="*/ 55 h 83"/>
                              <a:gd name="T84" fmla="*/ 18 w 60"/>
                              <a:gd name="T85" fmla="*/ 58 h 83"/>
                              <a:gd name="T86" fmla="*/ 18 w 60"/>
                              <a:gd name="T87" fmla="*/ 58 h 83"/>
                              <a:gd name="T88" fmla="*/ 18 w 60"/>
                              <a:gd name="T89" fmla="*/ 55 h 83"/>
                              <a:gd name="T90" fmla="*/ 18 w 60"/>
                              <a:gd name="T91" fmla="*/ 55 h 83"/>
                              <a:gd name="T92" fmla="*/ 26 w 60"/>
                              <a:gd name="T93" fmla="*/ 27 h 83"/>
                              <a:gd name="T94" fmla="*/ 30 w 60"/>
                              <a:gd name="T95" fmla="*/ 6 h 83"/>
                              <a:gd name="T96" fmla="*/ 30 w 60"/>
                              <a:gd name="T97" fmla="*/ 6 h 83"/>
                              <a:gd name="T98" fmla="*/ 29 w 60"/>
                              <a:gd name="T99" fmla="*/ 1 h 83"/>
                              <a:gd name="T100" fmla="*/ 27 w 60"/>
                              <a:gd name="T101" fmla="*/ 0 h 83"/>
                              <a:gd name="T102" fmla="*/ 26 w 60"/>
                              <a:gd name="T103" fmla="*/ 0 h 83"/>
                              <a:gd name="T104" fmla="*/ 26 w 60"/>
                              <a:gd name="T105" fmla="*/ 0 h 83"/>
                              <a:gd name="T106" fmla="*/ 21 w 60"/>
                              <a:gd name="T107" fmla="*/ 1 h 83"/>
                              <a:gd name="T108" fmla="*/ 15 w 60"/>
                              <a:gd name="T109" fmla="*/ 6 h 83"/>
                              <a:gd name="T110" fmla="*/ 0 w 60"/>
                              <a:gd name="T111" fmla="*/ 21 h 83"/>
                              <a:gd name="T112" fmla="*/ 2 w 60"/>
                              <a:gd name="T113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60" h="83">
                                <a:moveTo>
                                  <a:pt x="2" y="24"/>
                                </a:moveTo>
                                <a:lnTo>
                                  <a:pt x="2" y="24"/>
                                </a:lnTo>
                                <a:lnTo>
                                  <a:pt x="9" y="16"/>
                                </a:lnTo>
                                <a:lnTo>
                                  <a:pt x="12" y="13"/>
                                </a:lnTo>
                                <a:lnTo>
                                  <a:pt x="14" y="13"/>
                                </a:lnTo>
                                <a:lnTo>
                                  <a:pt x="15" y="13"/>
                                </a:lnTo>
                                <a:lnTo>
                                  <a:pt x="15" y="15"/>
                                </a:lnTo>
                                <a:lnTo>
                                  <a:pt x="15" y="21"/>
                                </a:lnTo>
                                <a:lnTo>
                                  <a:pt x="3" y="80"/>
                                </a:lnTo>
                                <a:lnTo>
                                  <a:pt x="3" y="83"/>
                                </a:lnTo>
                                <a:lnTo>
                                  <a:pt x="6" y="83"/>
                                </a:lnTo>
                                <a:lnTo>
                                  <a:pt x="12" y="83"/>
                                </a:lnTo>
                                <a:lnTo>
                                  <a:pt x="15" y="83"/>
                                </a:lnTo>
                                <a:lnTo>
                                  <a:pt x="17" y="82"/>
                                </a:lnTo>
                                <a:lnTo>
                                  <a:pt x="20" y="67"/>
                                </a:lnTo>
                                <a:lnTo>
                                  <a:pt x="33" y="34"/>
                                </a:lnTo>
                                <a:lnTo>
                                  <a:pt x="41" y="21"/>
                                </a:lnTo>
                                <a:lnTo>
                                  <a:pt x="44" y="16"/>
                                </a:lnTo>
                                <a:lnTo>
                                  <a:pt x="48" y="15"/>
                                </a:lnTo>
                                <a:lnTo>
                                  <a:pt x="53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2"/>
                                </a:lnTo>
                                <a:lnTo>
                                  <a:pt x="60" y="6"/>
                                </a:lnTo>
                                <a:lnTo>
                                  <a:pt x="58" y="1"/>
                                </a:lnTo>
                                <a:lnTo>
                                  <a:pt x="57" y="0"/>
                                </a:lnTo>
                                <a:lnTo>
                                  <a:pt x="54" y="0"/>
                                </a:lnTo>
                                <a:lnTo>
                                  <a:pt x="51" y="0"/>
                                </a:lnTo>
                                <a:lnTo>
                                  <a:pt x="48" y="3"/>
                                </a:lnTo>
                                <a:lnTo>
                                  <a:pt x="41" y="10"/>
                                </a:lnTo>
                                <a:lnTo>
                                  <a:pt x="35" y="19"/>
                                </a:lnTo>
                                <a:lnTo>
                                  <a:pt x="32" y="28"/>
                                </a:lnTo>
                                <a:lnTo>
                                  <a:pt x="20" y="55"/>
                                </a:lnTo>
                                <a:lnTo>
                                  <a:pt x="18" y="58"/>
                                </a:lnTo>
                                <a:lnTo>
                                  <a:pt x="18" y="55"/>
                                </a:lnTo>
                                <a:lnTo>
                                  <a:pt x="26" y="27"/>
                                </a:lnTo>
                                <a:lnTo>
                                  <a:pt x="30" y="6"/>
                                </a:lnTo>
                                <a:lnTo>
                                  <a:pt x="29" y="1"/>
                                </a:lnTo>
                                <a:lnTo>
                                  <a:pt x="27" y="0"/>
                                </a:lnTo>
                                <a:lnTo>
                                  <a:pt x="26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6"/>
                                </a:lnTo>
                                <a:lnTo>
                                  <a:pt x="0" y="21"/>
                                </a:lnTo>
                                <a:lnTo>
                                  <a:pt x="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35"/>
                        <wps:cNvSpPr>
                          <a:spLocks/>
                        </wps:cNvSpPr>
                        <wps:spPr bwMode="auto">
                          <a:xfrm>
                            <a:off x="1176655" y="1097915"/>
                            <a:ext cx="57785" cy="80645"/>
                          </a:xfrm>
                          <a:custGeom>
                            <a:avLst/>
                            <a:gdLst>
                              <a:gd name="T0" fmla="*/ 7 w 91"/>
                              <a:gd name="T1" fmla="*/ 22 h 127"/>
                              <a:gd name="T2" fmla="*/ 21 w 91"/>
                              <a:gd name="T3" fmla="*/ 10 h 127"/>
                              <a:gd name="T4" fmla="*/ 24 w 91"/>
                              <a:gd name="T5" fmla="*/ 9 h 127"/>
                              <a:gd name="T6" fmla="*/ 27 w 91"/>
                              <a:gd name="T7" fmla="*/ 15 h 127"/>
                              <a:gd name="T8" fmla="*/ 34 w 91"/>
                              <a:gd name="T9" fmla="*/ 51 h 127"/>
                              <a:gd name="T10" fmla="*/ 36 w 91"/>
                              <a:gd name="T11" fmla="*/ 68 h 127"/>
                              <a:gd name="T12" fmla="*/ 33 w 91"/>
                              <a:gd name="T13" fmla="*/ 85 h 127"/>
                              <a:gd name="T14" fmla="*/ 19 w 91"/>
                              <a:gd name="T15" fmla="*/ 115 h 127"/>
                              <a:gd name="T16" fmla="*/ 15 w 91"/>
                              <a:gd name="T17" fmla="*/ 121 h 127"/>
                              <a:gd name="T18" fmla="*/ 1 w 91"/>
                              <a:gd name="T19" fmla="*/ 124 h 127"/>
                              <a:gd name="T20" fmla="*/ 45 w 91"/>
                              <a:gd name="T21" fmla="*/ 127 h 127"/>
                              <a:gd name="T22" fmla="*/ 46 w 91"/>
                              <a:gd name="T23" fmla="*/ 124 h 127"/>
                              <a:gd name="T24" fmla="*/ 33 w 91"/>
                              <a:gd name="T25" fmla="*/ 122 h 127"/>
                              <a:gd name="T26" fmla="*/ 33 w 91"/>
                              <a:gd name="T27" fmla="*/ 119 h 127"/>
                              <a:gd name="T28" fmla="*/ 40 w 91"/>
                              <a:gd name="T29" fmla="*/ 103 h 127"/>
                              <a:gd name="T30" fmla="*/ 49 w 91"/>
                              <a:gd name="T31" fmla="*/ 82 h 127"/>
                              <a:gd name="T32" fmla="*/ 60 w 91"/>
                              <a:gd name="T33" fmla="*/ 62 h 127"/>
                              <a:gd name="T34" fmla="*/ 86 w 91"/>
                              <a:gd name="T35" fmla="*/ 25 h 127"/>
                              <a:gd name="T36" fmla="*/ 91 w 91"/>
                              <a:gd name="T37" fmla="*/ 9 h 127"/>
                              <a:gd name="T38" fmla="*/ 89 w 91"/>
                              <a:gd name="T39" fmla="*/ 6 h 127"/>
                              <a:gd name="T40" fmla="*/ 85 w 91"/>
                              <a:gd name="T41" fmla="*/ 0 h 127"/>
                              <a:gd name="T42" fmla="*/ 82 w 91"/>
                              <a:gd name="T43" fmla="*/ 0 h 127"/>
                              <a:gd name="T44" fmla="*/ 76 w 91"/>
                              <a:gd name="T45" fmla="*/ 1 h 127"/>
                              <a:gd name="T46" fmla="*/ 73 w 91"/>
                              <a:gd name="T47" fmla="*/ 7 h 127"/>
                              <a:gd name="T48" fmla="*/ 75 w 91"/>
                              <a:gd name="T49" fmla="*/ 10 h 127"/>
                              <a:gd name="T50" fmla="*/ 76 w 91"/>
                              <a:gd name="T51" fmla="*/ 13 h 127"/>
                              <a:gd name="T52" fmla="*/ 78 w 91"/>
                              <a:gd name="T53" fmla="*/ 15 h 127"/>
                              <a:gd name="T54" fmla="*/ 67 w 91"/>
                              <a:gd name="T55" fmla="*/ 42 h 127"/>
                              <a:gd name="T56" fmla="*/ 48 w 91"/>
                              <a:gd name="T57" fmla="*/ 74 h 127"/>
                              <a:gd name="T58" fmla="*/ 48 w 91"/>
                              <a:gd name="T59" fmla="*/ 74 h 127"/>
                              <a:gd name="T60" fmla="*/ 42 w 91"/>
                              <a:gd name="T61" fmla="*/ 22 h 127"/>
                              <a:gd name="T62" fmla="*/ 33 w 91"/>
                              <a:gd name="T63" fmla="*/ 1 h 127"/>
                              <a:gd name="T64" fmla="*/ 31 w 91"/>
                              <a:gd name="T65" fmla="*/ 0 h 127"/>
                              <a:gd name="T66" fmla="*/ 21 w 91"/>
                              <a:gd name="T67" fmla="*/ 4 h 127"/>
                              <a:gd name="T68" fmla="*/ 6 w 91"/>
                              <a:gd name="T69" fmla="*/ 21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1" h="127">
                                <a:moveTo>
                                  <a:pt x="7" y="22"/>
                                </a:moveTo>
                                <a:lnTo>
                                  <a:pt x="7" y="22"/>
                                </a:lnTo>
                                <a:lnTo>
                                  <a:pt x="18" y="12"/>
                                </a:lnTo>
                                <a:lnTo>
                                  <a:pt x="21" y="10"/>
                                </a:lnTo>
                                <a:lnTo>
                                  <a:pt x="24" y="9"/>
                                </a:lnTo>
                                <a:lnTo>
                                  <a:pt x="25" y="10"/>
                                </a:lnTo>
                                <a:lnTo>
                                  <a:pt x="27" y="15"/>
                                </a:lnTo>
                                <a:lnTo>
                                  <a:pt x="31" y="31"/>
                                </a:lnTo>
                                <a:lnTo>
                                  <a:pt x="34" y="51"/>
                                </a:lnTo>
                                <a:lnTo>
                                  <a:pt x="36" y="68"/>
                                </a:lnTo>
                                <a:lnTo>
                                  <a:pt x="36" y="76"/>
                                </a:lnTo>
                                <a:lnTo>
                                  <a:pt x="33" y="85"/>
                                </a:lnTo>
                                <a:lnTo>
                                  <a:pt x="27" y="101"/>
                                </a:lnTo>
                                <a:lnTo>
                                  <a:pt x="19" y="115"/>
                                </a:lnTo>
                                <a:lnTo>
                                  <a:pt x="15" y="121"/>
                                </a:lnTo>
                                <a:lnTo>
                                  <a:pt x="10" y="124"/>
                                </a:lnTo>
                                <a:lnTo>
                                  <a:pt x="1" y="124"/>
                                </a:lnTo>
                                <a:lnTo>
                                  <a:pt x="0" y="127"/>
                                </a:lnTo>
                                <a:lnTo>
                                  <a:pt x="45" y="127"/>
                                </a:lnTo>
                                <a:lnTo>
                                  <a:pt x="46" y="124"/>
                                </a:lnTo>
                                <a:lnTo>
                                  <a:pt x="36" y="124"/>
                                </a:lnTo>
                                <a:lnTo>
                                  <a:pt x="33" y="122"/>
                                </a:lnTo>
                                <a:lnTo>
                                  <a:pt x="33" y="119"/>
                                </a:lnTo>
                                <a:lnTo>
                                  <a:pt x="34" y="113"/>
                                </a:lnTo>
                                <a:lnTo>
                                  <a:pt x="40" y="103"/>
                                </a:lnTo>
                                <a:lnTo>
                                  <a:pt x="49" y="82"/>
                                </a:lnTo>
                                <a:lnTo>
                                  <a:pt x="54" y="73"/>
                                </a:lnTo>
                                <a:lnTo>
                                  <a:pt x="60" y="62"/>
                                </a:lnTo>
                                <a:lnTo>
                                  <a:pt x="75" y="43"/>
                                </a:lnTo>
                                <a:lnTo>
                                  <a:pt x="86" y="25"/>
                                </a:lnTo>
                                <a:lnTo>
                                  <a:pt x="89" y="16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8" y="3"/>
                                </a:lnTo>
                                <a:lnTo>
                                  <a:pt x="85" y="0"/>
                                </a:lnTo>
                                <a:lnTo>
                                  <a:pt x="82" y="0"/>
                                </a:lnTo>
                                <a:lnTo>
                                  <a:pt x="79" y="0"/>
                                </a:lnTo>
                                <a:lnTo>
                                  <a:pt x="76" y="1"/>
                                </a:lnTo>
                                <a:lnTo>
                                  <a:pt x="75" y="4"/>
                                </a:lnTo>
                                <a:lnTo>
                                  <a:pt x="73" y="7"/>
                                </a:lnTo>
                                <a:lnTo>
                                  <a:pt x="75" y="10"/>
                                </a:lnTo>
                                <a:lnTo>
                                  <a:pt x="76" y="12"/>
                                </a:lnTo>
                                <a:lnTo>
                                  <a:pt x="76" y="13"/>
                                </a:lnTo>
                                <a:lnTo>
                                  <a:pt x="78" y="15"/>
                                </a:lnTo>
                                <a:lnTo>
                                  <a:pt x="75" y="25"/>
                                </a:lnTo>
                                <a:lnTo>
                                  <a:pt x="67" y="42"/>
                                </a:lnTo>
                                <a:lnTo>
                                  <a:pt x="58" y="59"/>
                                </a:lnTo>
                                <a:lnTo>
                                  <a:pt x="48" y="74"/>
                                </a:lnTo>
                                <a:lnTo>
                                  <a:pt x="46" y="46"/>
                                </a:lnTo>
                                <a:lnTo>
                                  <a:pt x="42" y="22"/>
                                </a:lnTo>
                                <a:lnTo>
                                  <a:pt x="36" y="6"/>
                                </a:lnTo>
                                <a:lnTo>
                                  <a:pt x="33" y="1"/>
                                </a:lnTo>
                                <a:lnTo>
                                  <a:pt x="31" y="0"/>
                                </a:lnTo>
                                <a:lnTo>
                                  <a:pt x="25" y="1"/>
                                </a:lnTo>
                                <a:lnTo>
                                  <a:pt x="21" y="4"/>
                                </a:lnTo>
                                <a:lnTo>
                                  <a:pt x="13" y="12"/>
                                </a:lnTo>
                                <a:lnTo>
                                  <a:pt x="6" y="21"/>
                                </a:lnTo>
                                <a:lnTo>
                                  <a:pt x="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36"/>
                        <wps:cNvSpPr>
                          <a:spLocks noEditPoints="1"/>
                        </wps:cNvSpPr>
                        <wps:spPr bwMode="auto">
                          <a:xfrm>
                            <a:off x="1235075" y="1097915"/>
                            <a:ext cx="45720" cy="52705"/>
                          </a:xfrm>
                          <a:custGeom>
                            <a:avLst/>
                            <a:gdLst>
                              <a:gd name="T0" fmla="*/ 0 w 72"/>
                              <a:gd name="T1" fmla="*/ 52 h 83"/>
                              <a:gd name="T2" fmla="*/ 6 w 72"/>
                              <a:gd name="T3" fmla="*/ 74 h 83"/>
                              <a:gd name="T4" fmla="*/ 12 w 72"/>
                              <a:gd name="T5" fmla="*/ 82 h 83"/>
                              <a:gd name="T6" fmla="*/ 20 w 72"/>
                              <a:gd name="T7" fmla="*/ 83 h 83"/>
                              <a:gd name="T8" fmla="*/ 26 w 72"/>
                              <a:gd name="T9" fmla="*/ 83 h 83"/>
                              <a:gd name="T10" fmla="*/ 41 w 72"/>
                              <a:gd name="T11" fmla="*/ 76 h 83"/>
                              <a:gd name="T12" fmla="*/ 59 w 72"/>
                              <a:gd name="T13" fmla="*/ 62 h 83"/>
                              <a:gd name="T14" fmla="*/ 71 w 72"/>
                              <a:gd name="T15" fmla="*/ 43 h 83"/>
                              <a:gd name="T16" fmla="*/ 72 w 72"/>
                              <a:gd name="T17" fmla="*/ 30 h 83"/>
                              <a:gd name="T18" fmla="*/ 72 w 72"/>
                              <a:gd name="T19" fmla="*/ 22 h 83"/>
                              <a:gd name="T20" fmla="*/ 68 w 72"/>
                              <a:gd name="T21" fmla="*/ 10 h 83"/>
                              <a:gd name="T22" fmla="*/ 57 w 72"/>
                              <a:gd name="T23" fmla="*/ 1 h 83"/>
                              <a:gd name="T24" fmla="*/ 53 w 72"/>
                              <a:gd name="T25" fmla="*/ 0 h 83"/>
                              <a:gd name="T26" fmla="*/ 39 w 72"/>
                              <a:gd name="T27" fmla="*/ 3 h 83"/>
                              <a:gd name="T28" fmla="*/ 21 w 72"/>
                              <a:gd name="T29" fmla="*/ 13 h 83"/>
                              <a:gd name="T30" fmla="*/ 8 w 72"/>
                              <a:gd name="T31" fmla="*/ 30 h 83"/>
                              <a:gd name="T32" fmla="*/ 0 w 72"/>
                              <a:gd name="T33" fmla="*/ 52 h 83"/>
                              <a:gd name="T34" fmla="*/ 59 w 72"/>
                              <a:gd name="T35" fmla="*/ 31 h 83"/>
                              <a:gd name="T36" fmla="*/ 56 w 72"/>
                              <a:gd name="T37" fmla="*/ 46 h 83"/>
                              <a:gd name="T38" fmla="*/ 51 w 72"/>
                              <a:gd name="T39" fmla="*/ 61 h 83"/>
                              <a:gd name="T40" fmla="*/ 42 w 72"/>
                              <a:gd name="T41" fmla="*/ 71 h 83"/>
                              <a:gd name="T42" fmla="*/ 30 w 72"/>
                              <a:gd name="T43" fmla="*/ 76 h 83"/>
                              <a:gd name="T44" fmla="*/ 24 w 72"/>
                              <a:gd name="T45" fmla="*/ 74 h 83"/>
                              <a:gd name="T46" fmla="*/ 17 w 72"/>
                              <a:gd name="T47" fmla="*/ 62 h 83"/>
                              <a:gd name="T48" fmla="*/ 15 w 72"/>
                              <a:gd name="T49" fmla="*/ 52 h 83"/>
                              <a:gd name="T50" fmla="*/ 17 w 72"/>
                              <a:gd name="T51" fmla="*/ 36 h 83"/>
                              <a:gd name="T52" fmla="*/ 23 w 72"/>
                              <a:gd name="T53" fmla="*/ 22 h 83"/>
                              <a:gd name="T54" fmla="*/ 32 w 72"/>
                              <a:gd name="T55" fmla="*/ 12 h 83"/>
                              <a:gd name="T56" fmla="*/ 41 w 72"/>
                              <a:gd name="T57" fmla="*/ 7 h 83"/>
                              <a:gd name="T58" fmla="*/ 44 w 72"/>
                              <a:gd name="T59" fmla="*/ 7 h 83"/>
                              <a:gd name="T60" fmla="*/ 53 w 72"/>
                              <a:gd name="T61" fmla="*/ 15 h 83"/>
                              <a:gd name="T62" fmla="*/ 59 w 72"/>
                              <a:gd name="T63" fmla="*/ 3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2" y="64"/>
                                </a:lnTo>
                                <a:lnTo>
                                  <a:pt x="6" y="74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7" y="83"/>
                                </a:lnTo>
                                <a:lnTo>
                                  <a:pt x="20" y="83"/>
                                </a:lnTo>
                                <a:lnTo>
                                  <a:pt x="26" y="83"/>
                                </a:lnTo>
                                <a:lnTo>
                                  <a:pt x="33" y="80"/>
                                </a:lnTo>
                                <a:lnTo>
                                  <a:pt x="41" y="76"/>
                                </a:lnTo>
                                <a:lnTo>
                                  <a:pt x="50" y="71"/>
                                </a:lnTo>
                                <a:lnTo>
                                  <a:pt x="59" y="62"/>
                                </a:lnTo>
                                <a:lnTo>
                                  <a:pt x="65" y="54"/>
                                </a:lnTo>
                                <a:lnTo>
                                  <a:pt x="71" y="43"/>
                                </a:lnTo>
                                <a:lnTo>
                                  <a:pt x="72" y="36"/>
                                </a:lnTo>
                                <a:lnTo>
                                  <a:pt x="72" y="30"/>
                                </a:lnTo>
                                <a:lnTo>
                                  <a:pt x="72" y="22"/>
                                </a:lnTo>
                                <a:lnTo>
                                  <a:pt x="69" y="15"/>
                                </a:lnTo>
                                <a:lnTo>
                                  <a:pt x="68" y="10"/>
                                </a:lnTo>
                                <a:lnTo>
                                  <a:pt x="65" y="6"/>
                                </a:lnTo>
                                <a:lnTo>
                                  <a:pt x="57" y="1"/>
                                </a:lnTo>
                                <a:lnTo>
                                  <a:pt x="53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3"/>
                                </a:lnTo>
                                <a:lnTo>
                                  <a:pt x="30" y="7"/>
                                </a:lnTo>
                                <a:lnTo>
                                  <a:pt x="21" y="13"/>
                                </a:lnTo>
                                <a:lnTo>
                                  <a:pt x="14" y="21"/>
                                </a:lnTo>
                                <a:lnTo>
                                  <a:pt x="8" y="30"/>
                                </a:lnTo>
                                <a:lnTo>
                                  <a:pt x="3" y="40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9" y="31"/>
                                </a:moveTo>
                                <a:lnTo>
                                  <a:pt x="59" y="31"/>
                                </a:lnTo>
                                <a:lnTo>
                                  <a:pt x="56" y="46"/>
                                </a:lnTo>
                                <a:lnTo>
                                  <a:pt x="54" y="54"/>
                                </a:lnTo>
                                <a:lnTo>
                                  <a:pt x="51" y="61"/>
                                </a:lnTo>
                                <a:lnTo>
                                  <a:pt x="47" y="67"/>
                                </a:lnTo>
                                <a:lnTo>
                                  <a:pt x="42" y="71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24" y="74"/>
                                </a:lnTo>
                                <a:lnTo>
                                  <a:pt x="20" y="70"/>
                                </a:lnTo>
                                <a:lnTo>
                                  <a:pt x="17" y="62"/>
                                </a:lnTo>
                                <a:lnTo>
                                  <a:pt x="15" y="52"/>
                                </a:lnTo>
                                <a:lnTo>
                                  <a:pt x="15" y="43"/>
                                </a:lnTo>
                                <a:lnTo>
                                  <a:pt x="17" y="36"/>
                                </a:lnTo>
                                <a:lnTo>
                                  <a:pt x="20" y="28"/>
                                </a:lnTo>
                                <a:lnTo>
                                  <a:pt x="23" y="22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6" y="9"/>
                                </a:lnTo>
                                <a:lnTo>
                                  <a:pt x="41" y="7"/>
                                </a:lnTo>
                                <a:lnTo>
                                  <a:pt x="44" y="7"/>
                                </a:lnTo>
                                <a:lnTo>
                                  <a:pt x="48" y="9"/>
                                </a:lnTo>
                                <a:lnTo>
                                  <a:pt x="53" y="15"/>
                                </a:lnTo>
                                <a:lnTo>
                                  <a:pt x="57" y="22"/>
                                </a:lnTo>
                                <a:lnTo>
                                  <a:pt x="5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37"/>
                        <wps:cNvSpPr>
                          <a:spLocks/>
                        </wps:cNvSpPr>
                        <wps:spPr bwMode="auto">
                          <a:xfrm>
                            <a:off x="1289050" y="1097915"/>
                            <a:ext cx="57150" cy="52705"/>
                          </a:xfrm>
                          <a:custGeom>
                            <a:avLst/>
                            <a:gdLst>
                              <a:gd name="T0" fmla="*/ 32 w 90"/>
                              <a:gd name="T1" fmla="*/ 7 h 83"/>
                              <a:gd name="T2" fmla="*/ 32 w 90"/>
                              <a:gd name="T3" fmla="*/ 3 h 83"/>
                              <a:gd name="T4" fmla="*/ 30 w 90"/>
                              <a:gd name="T5" fmla="*/ 0 h 83"/>
                              <a:gd name="T6" fmla="*/ 29 w 90"/>
                              <a:gd name="T7" fmla="*/ 0 h 83"/>
                              <a:gd name="T8" fmla="*/ 15 w 90"/>
                              <a:gd name="T9" fmla="*/ 7 h 83"/>
                              <a:gd name="T10" fmla="*/ 0 w 90"/>
                              <a:gd name="T11" fmla="*/ 24 h 83"/>
                              <a:gd name="T12" fmla="*/ 3 w 90"/>
                              <a:gd name="T13" fmla="*/ 27 h 83"/>
                              <a:gd name="T14" fmla="*/ 15 w 90"/>
                              <a:gd name="T15" fmla="*/ 15 h 83"/>
                              <a:gd name="T16" fmla="*/ 15 w 90"/>
                              <a:gd name="T17" fmla="*/ 15 h 83"/>
                              <a:gd name="T18" fmla="*/ 2 w 90"/>
                              <a:gd name="T19" fmla="*/ 80 h 83"/>
                              <a:gd name="T20" fmla="*/ 2 w 90"/>
                              <a:gd name="T21" fmla="*/ 83 h 83"/>
                              <a:gd name="T22" fmla="*/ 12 w 90"/>
                              <a:gd name="T23" fmla="*/ 83 h 83"/>
                              <a:gd name="T24" fmla="*/ 14 w 90"/>
                              <a:gd name="T25" fmla="*/ 83 h 83"/>
                              <a:gd name="T26" fmla="*/ 23 w 90"/>
                              <a:gd name="T27" fmla="*/ 49 h 83"/>
                              <a:gd name="T28" fmla="*/ 39 w 90"/>
                              <a:gd name="T29" fmla="*/ 30 h 83"/>
                              <a:gd name="T30" fmla="*/ 53 w 90"/>
                              <a:gd name="T31" fmla="*/ 16 h 83"/>
                              <a:gd name="T32" fmla="*/ 65 w 90"/>
                              <a:gd name="T33" fmla="*/ 9 h 83"/>
                              <a:gd name="T34" fmla="*/ 68 w 90"/>
                              <a:gd name="T35" fmla="*/ 9 h 83"/>
                              <a:gd name="T36" fmla="*/ 69 w 90"/>
                              <a:gd name="T37" fmla="*/ 13 h 83"/>
                              <a:gd name="T38" fmla="*/ 54 w 90"/>
                              <a:gd name="T39" fmla="*/ 70 h 83"/>
                              <a:gd name="T40" fmla="*/ 53 w 90"/>
                              <a:gd name="T41" fmla="*/ 76 h 83"/>
                              <a:gd name="T42" fmla="*/ 56 w 90"/>
                              <a:gd name="T43" fmla="*/ 83 h 83"/>
                              <a:gd name="T44" fmla="*/ 59 w 90"/>
                              <a:gd name="T45" fmla="*/ 83 h 83"/>
                              <a:gd name="T46" fmla="*/ 66 w 90"/>
                              <a:gd name="T47" fmla="*/ 82 h 83"/>
                              <a:gd name="T48" fmla="*/ 83 w 90"/>
                              <a:gd name="T49" fmla="*/ 68 h 83"/>
                              <a:gd name="T50" fmla="*/ 87 w 90"/>
                              <a:gd name="T51" fmla="*/ 59 h 83"/>
                              <a:gd name="T52" fmla="*/ 77 w 90"/>
                              <a:gd name="T53" fmla="*/ 70 h 83"/>
                              <a:gd name="T54" fmla="*/ 69 w 90"/>
                              <a:gd name="T55" fmla="*/ 76 h 83"/>
                              <a:gd name="T56" fmla="*/ 68 w 90"/>
                              <a:gd name="T57" fmla="*/ 74 h 83"/>
                              <a:gd name="T58" fmla="*/ 68 w 90"/>
                              <a:gd name="T59" fmla="*/ 70 h 83"/>
                              <a:gd name="T60" fmla="*/ 81 w 90"/>
                              <a:gd name="T61" fmla="*/ 22 h 83"/>
                              <a:gd name="T62" fmla="*/ 83 w 90"/>
                              <a:gd name="T63" fmla="*/ 12 h 83"/>
                              <a:gd name="T64" fmla="*/ 81 w 90"/>
                              <a:gd name="T65" fmla="*/ 3 h 83"/>
                              <a:gd name="T66" fmla="*/ 74 w 90"/>
                              <a:gd name="T67" fmla="*/ 0 h 83"/>
                              <a:gd name="T68" fmla="*/ 69 w 90"/>
                              <a:gd name="T69" fmla="*/ 0 h 83"/>
                              <a:gd name="T70" fmla="*/ 53 w 90"/>
                              <a:gd name="T71" fmla="*/ 12 h 83"/>
                              <a:gd name="T72" fmla="*/ 24 w 90"/>
                              <a:gd name="T73" fmla="*/ 43 h 83"/>
                              <a:gd name="T74" fmla="*/ 24 w 90"/>
                              <a:gd name="T75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0" h="83">
                                <a:moveTo>
                                  <a:pt x="24" y="43"/>
                                </a:moveTo>
                                <a:lnTo>
                                  <a:pt x="32" y="7"/>
                                </a:lnTo>
                                <a:lnTo>
                                  <a:pt x="32" y="3"/>
                                </a:lnTo>
                                <a:lnTo>
                                  <a:pt x="32" y="1"/>
                                </a:lnTo>
                                <a:lnTo>
                                  <a:pt x="30" y="0"/>
                                </a:lnTo>
                                <a:lnTo>
                                  <a:pt x="29" y="0"/>
                                </a:lnTo>
                                <a:lnTo>
                                  <a:pt x="23" y="1"/>
                                </a:lnTo>
                                <a:lnTo>
                                  <a:pt x="15" y="7"/>
                                </a:lnTo>
                                <a:lnTo>
                                  <a:pt x="8" y="16"/>
                                </a:lnTo>
                                <a:lnTo>
                                  <a:pt x="0" y="24"/>
                                </a:lnTo>
                                <a:lnTo>
                                  <a:pt x="3" y="27"/>
                                </a:lnTo>
                                <a:lnTo>
                                  <a:pt x="11" y="18"/>
                                </a:lnTo>
                                <a:lnTo>
                                  <a:pt x="15" y="15"/>
                                </a:lnTo>
                                <a:lnTo>
                                  <a:pt x="15" y="19"/>
                                </a:lnTo>
                                <a:lnTo>
                                  <a:pt x="2" y="80"/>
                                </a:lnTo>
                                <a:lnTo>
                                  <a:pt x="2" y="83"/>
                                </a:lnTo>
                                <a:lnTo>
                                  <a:pt x="5" y="83"/>
                                </a:lnTo>
                                <a:lnTo>
                                  <a:pt x="12" y="83"/>
                                </a:lnTo>
                                <a:lnTo>
                                  <a:pt x="14" y="83"/>
                                </a:lnTo>
                                <a:lnTo>
                                  <a:pt x="15" y="80"/>
                                </a:lnTo>
                                <a:lnTo>
                                  <a:pt x="23" y="49"/>
                                </a:lnTo>
                                <a:lnTo>
                                  <a:pt x="39" y="30"/>
                                </a:lnTo>
                                <a:lnTo>
                                  <a:pt x="53" y="16"/>
                                </a:lnTo>
                                <a:lnTo>
                                  <a:pt x="60" y="10"/>
                                </a:lnTo>
                                <a:lnTo>
                                  <a:pt x="65" y="9"/>
                                </a:lnTo>
                                <a:lnTo>
                                  <a:pt x="68" y="9"/>
                                </a:lnTo>
                                <a:lnTo>
                                  <a:pt x="68" y="10"/>
                                </a:lnTo>
                                <a:lnTo>
                                  <a:pt x="69" y="13"/>
                                </a:lnTo>
                                <a:lnTo>
                                  <a:pt x="68" y="18"/>
                                </a:lnTo>
                                <a:lnTo>
                                  <a:pt x="54" y="70"/>
                                </a:lnTo>
                                <a:lnTo>
                                  <a:pt x="53" y="76"/>
                                </a:lnTo>
                                <a:lnTo>
                                  <a:pt x="54" y="80"/>
                                </a:lnTo>
                                <a:lnTo>
                                  <a:pt x="56" y="83"/>
                                </a:lnTo>
                                <a:lnTo>
                                  <a:pt x="59" y="83"/>
                                </a:lnTo>
                                <a:lnTo>
                                  <a:pt x="63" y="83"/>
                                </a:lnTo>
                                <a:lnTo>
                                  <a:pt x="66" y="82"/>
                                </a:lnTo>
                                <a:lnTo>
                                  <a:pt x="75" y="76"/>
                                </a:lnTo>
                                <a:lnTo>
                                  <a:pt x="83" y="68"/>
                                </a:lnTo>
                                <a:lnTo>
                                  <a:pt x="90" y="61"/>
                                </a:lnTo>
                                <a:lnTo>
                                  <a:pt x="87" y="59"/>
                                </a:lnTo>
                                <a:lnTo>
                                  <a:pt x="77" y="70"/>
                                </a:lnTo>
                                <a:lnTo>
                                  <a:pt x="72" y="74"/>
                                </a:lnTo>
                                <a:lnTo>
                                  <a:pt x="69" y="76"/>
                                </a:lnTo>
                                <a:lnTo>
                                  <a:pt x="68" y="74"/>
                                </a:lnTo>
                                <a:lnTo>
                                  <a:pt x="66" y="74"/>
                                </a:lnTo>
                                <a:lnTo>
                                  <a:pt x="68" y="70"/>
                                </a:lnTo>
                                <a:lnTo>
                                  <a:pt x="81" y="22"/>
                                </a:lnTo>
                                <a:lnTo>
                                  <a:pt x="83" y="12"/>
                                </a:lnTo>
                                <a:lnTo>
                                  <a:pt x="83" y="7"/>
                                </a:lnTo>
                                <a:lnTo>
                                  <a:pt x="81" y="3"/>
                                </a:lnTo>
                                <a:lnTo>
                                  <a:pt x="78" y="0"/>
                                </a:lnTo>
                                <a:lnTo>
                                  <a:pt x="74" y="0"/>
                                </a:lnTo>
                                <a:lnTo>
                                  <a:pt x="69" y="0"/>
                                </a:lnTo>
                                <a:lnTo>
                                  <a:pt x="65" y="3"/>
                                </a:lnTo>
                                <a:lnTo>
                                  <a:pt x="53" y="12"/>
                                </a:lnTo>
                                <a:lnTo>
                                  <a:pt x="39" y="27"/>
                                </a:lnTo>
                                <a:lnTo>
                                  <a:pt x="24" y="43"/>
                                </a:lnTo>
                                <a:lnTo>
                                  <a:pt x="24" y="42"/>
                                </a:lnTo>
                                <a:lnTo>
                                  <a:pt x="24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38"/>
                        <wps:cNvSpPr>
                          <a:spLocks noEditPoints="1"/>
                        </wps:cNvSpPr>
                        <wps:spPr bwMode="auto">
                          <a:xfrm>
                            <a:off x="135191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5 w 66"/>
                              <a:gd name="T1" fmla="*/ 65 h 83"/>
                              <a:gd name="T2" fmla="*/ 36 w 66"/>
                              <a:gd name="T3" fmla="*/ 76 h 83"/>
                              <a:gd name="T4" fmla="*/ 31 w 66"/>
                              <a:gd name="T5" fmla="*/ 76 h 83"/>
                              <a:gd name="T6" fmla="*/ 21 w 66"/>
                              <a:gd name="T7" fmla="*/ 74 h 83"/>
                              <a:gd name="T8" fmla="*/ 16 w 66"/>
                              <a:gd name="T9" fmla="*/ 67 h 83"/>
                              <a:gd name="T10" fmla="*/ 13 w 66"/>
                              <a:gd name="T11" fmla="*/ 56 h 83"/>
                              <a:gd name="T12" fmla="*/ 16 w 66"/>
                              <a:gd name="T13" fmla="*/ 45 h 83"/>
                              <a:gd name="T14" fmla="*/ 51 w 66"/>
                              <a:gd name="T15" fmla="*/ 33 h 83"/>
                              <a:gd name="T16" fmla="*/ 61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5 w 66"/>
                              <a:gd name="T23" fmla="*/ 0 h 83"/>
                              <a:gd name="T24" fmla="*/ 48 w 66"/>
                              <a:gd name="T25" fmla="*/ 0 h 83"/>
                              <a:gd name="T26" fmla="*/ 28 w 66"/>
                              <a:gd name="T27" fmla="*/ 4 h 83"/>
                              <a:gd name="T28" fmla="*/ 13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1 w 66"/>
                              <a:gd name="T35" fmla="*/ 67 h 83"/>
                              <a:gd name="T36" fmla="*/ 9 w 66"/>
                              <a:gd name="T37" fmla="*/ 79 h 83"/>
                              <a:gd name="T38" fmla="*/ 16 w 66"/>
                              <a:gd name="T39" fmla="*/ 83 h 83"/>
                              <a:gd name="T40" fmla="*/ 21 w 66"/>
                              <a:gd name="T41" fmla="*/ 83 h 83"/>
                              <a:gd name="T42" fmla="*/ 39 w 66"/>
                              <a:gd name="T43" fmla="*/ 80 h 83"/>
                              <a:gd name="T44" fmla="*/ 58 w 66"/>
                              <a:gd name="T45" fmla="*/ 68 h 83"/>
                              <a:gd name="T46" fmla="*/ 54 w 66"/>
                              <a:gd name="T47" fmla="*/ 12 h 83"/>
                              <a:gd name="T48" fmla="*/ 52 w 66"/>
                              <a:gd name="T49" fmla="*/ 16 h 83"/>
                              <a:gd name="T50" fmla="*/ 49 w 66"/>
                              <a:gd name="T51" fmla="*/ 25 h 83"/>
                              <a:gd name="T52" fmla="*/ 45 w 66"/>
                              <a:gd name="T53" fmla="*/ 30 h 83"/>
                              <a:gd name="T54" fmla="*/ 36 w 66"/>
                              <a:gd name="T55" fmla="*/ 36 h 83"/>
                              <a:gd name="T56" fmla="*/ 16 w 66"/>
                              <a:gd name="T57" fmla="*/ 42 h 83"/>
                              <a:gd name="T58" fmla="*/ 22 w 66"/>
                              <a:gd name="T59" fmla="*/ 25 h 83"/>
                              <a:gd name="T60" fmla="*/ 31 w 66"/>
                              <a:gd name="T61" fmla="*/ 9 h 83"/>
                              <a:gd name="T62" fmla="*/ 40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4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6" y="67"/>
                                </a:lnTo>
                                <a:lnTo>
                                  <a:pt x="15" y="62"/>
                                </a:lnTo>
                                <a:lnTo>
                                  <a:pt x="13" y="56"/>
                                </a:lnTo>
                                <a:lnTo>
                                  <a:pt x="16" y="45"/>
                                </a:lnTo>
                                <a:lnTo>
                                  <a:pt x="34" y="39"/>
                                </a:lnTo>
                                <a:lnTo>
                                  <a:pt x="51" y="33"/>
                                </a:lnTo>
                                <a:lnTo>
                                  <a:pt x="57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8" y="0"/>
                                </a:lnTo>
                                <a:lnTo>
                                  <a:pt x="39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1" y="48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3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30" y="83"/>
                                </a:lnTo>
                                <a:lnTo>
                                  <a:pt x="39" y="80"/>
                                </a:lnTo>
                                <a:lnTo>
                                  <a:pt x="48" y="74"/>
                                </a:lnTo>
                                <a:lnTo>
                                  <a:pt x="58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4" y="12"/>
                                </a:moveTo>
                                <a:lnTo>
                                  <a:pt x="54" y="12"/>
                                </a:lnTo>
                                <a:lnTo>
                                  <a:pt x="52" y="16"/>
                                </a:lnTo>
                                <a:lnTo>
                                  <a:pt x="51" y="21"/>
                                </a:lnTo>
                                <a:lnTo>
                                  <a:pt x="49" y="25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22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2" y="9"/>
                                </a:lnTo>
                                <a:lnTo>
                                  <a:pt x="5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39"/>
                        <wps:cNvSpPr>
                          <a:spLocks noEditPoints="1"/>
                        </wps:cNvSpPr>
                        <wps:spPr bwMode="auto">
                          <a:xfrm>
                            <a:off x="0" y="865505"/>
                            <a:ext cx="1664335" cy="188595"/>
                          </a:xfrm>
                          <a:custGeom>
                            <a:avLst/>
                            <a:gdLst>
                              <a:gd name="T0" fmla="*/ 2573 w 2621"/>
                              <a:gd name="T1" fmla="*/ 161 h 297"/>
                              <a:gd name="T2" fmla="*/ 2596 w 2621"/>
                              <a:gd name="T3" fmla="*/ 102 h 297"/>
                              <a:gd name="T4" fmla="*/ 2620 w 2621"/>
                              <a:gd name="T5" fmla="*/ 194 h 297"/>
                              <a:gd name="T6" fmla="*/ 2532 w 2621"/>
                              <a:gd name="T7" fmla="*/ 214 h 297"/>
                              <a:gd name="T8" fmla="*/ 2326 w 2621"/>
                              <a:gd name="T9" fmla="*/ 157 h 297"/>
                              <a:gd name="T10" fmla="*/ 2429 w 2621"/>
                              <a:gd name="T11" fmla="*/ 91 h 297"/>
                              <a:gd name="T12" fmla="*/ 2394 w 2621"/>
                              <a:gd name="T13" fmla="*/ 94 h 297"/>
                              <a:gd name="T14" fmla="*/ 2355 w 2621"/>
                              <a:gd name="T15" fmla="*/ 173 h 297"/>
                              <a:gd name="T16" fmla="*/ 2314 w 2621"/>
                              <a:gd name="T17" fmla="*/ 142 h 297"/>
                              <a:gd name="T18" fmla="*/ 2208 w 2621"/>
                              <a:gd name="T19" fmla="*/ 109 h 297"/>
                              <a:gd name="T20" fmla="*/ 2236 w 2621"/>
                              <a:gd name="T21" fmla="*/ 215 h 297"/>
                              <a:gd name="T22" fmla="*/ 2038 w 2621"/>
                              <a:gd name="T23" fmla="*/ 205 h 297"/>
                              <a:gd name="T24" fmla="*/ 2151 w 2621"/>
                              <a:gd name="T25" fmla="*/ 106 h 297"/>
                              <a:gd name="T26" fmla="*/ 2133 w 2621"/>
                              <a:gd name="T27" fmla="*/ 141 h 297"/>
                              <a:gd name="T28" fmla="*/ 1965 w 2621"/>
                              <a:gd name="T29" fmla="*/ 224 h 297"/>
                              <a:gd name="T30" fmla="*/ 2023 w 2621"/>
                              <a:gd name="T31" fmla="*/ 102 h 297"/>
                              <a:gd name="T32" fmla="*/ 1930 w 2621"/>
                              <a:gd name="T33" fmla="*/ 166 h 297"/>
                              <a:gd name="T34" fmla="*/ 1826 w 2621"/>
                              <a:gd name="T35" fmla="*/ 217 h 297"/>
                              <a:gd name="T36" fmla="*/ 1765 w 2621"/>
                              <a:gd name="T37" fmla="*/ 50 h 297"/>
                              <a:gd name="T38" fmla="*/ 1853 w 2621"/>
                              <a:gd name="T39" fmla="*/ 26 h 297"/>
                              <a:gd name="T40" fmla="*/ 1893 w 2621"/>
                              <a:gd name="T41" fmla="*/ 149 h 297"/>
                              <a:gd name="T42" fmla="*/ 1710 w 2621"/>
                              <a:gd name="T43" fmla="*/ 197 h 297"/>
                              <a:gd name="T44" fmla="*/ 1659 w 2621"/>
                              <a:gd name="T45" fmla="*/ 88 h 297"/>
                              <a:gd name="T46" fmla="*/ 1639 w 2621"/>
                              <a:gd name="T47" fmla="*/ 105 h 297"/>
                              <a:gd name="T48" fmla="*/ 1575 w 2621"/>
                              <a:gd name="T49" fmla="*/ 15 h 297"/>
                              <a:gd name="T50" fmla="*/ 1587 w 2621"/>
                              <a:gd name="T51" fmla="*/ 211 h 297"/>
                              <a:gd name="T52" fmla="*/ 1578 w 2621"/>
                              <a:gd name="T53" fmla="*/ 196 h 297"/>
                              <a:gd name="T54" fmla="*/ 1459 w 2621"/>
                              <a:gd name="T55" fmla="*/ 18 h 297"/>
                              <a:gd name="T56" fmla="*/ 1454 w 2621"/>
                              <a:gd name="T57" fmla="*/ 191 h 297"/>
                              <a:gd name="T58" fmla="*/ 1399 w 2621"/>
                              <a:gd name="T59" fmla="*/ 102 h 297"/>
                              <a:gd name="T60" fmla="*/ 1365 w 2621"/>
                              <a:gd name="T61" fmla="*/ 199 h 297"/>
                              <a:gd name="T62" fmla="*/ 1190 w 2621"/>
                              <a:gd name="T63" fmla="*/ 112 h 297"/>
                              <a:gd name="T64" fmla="*/ 1286 w 2621"/>
                              <a:gd name="T65" fmla="*/ 112 h 297"/>
                              <a:gd name="T66" fmla="*/ 1164 w 2621"/>
                              <a:gd name="T67" fmla="*/ 108 h 297"/>
                              <a:gd name="T68" fmla="*/ 1037 w 2621"/>
                              <a:gd name="T69" fmla="*/ 196 h 297"/>
                              <a:gd name="T70" fmla="*/ 1089 w 2621"/>
                              <a:gd name="T71" fmla="*/ 20 h 297"/>
                              <a:gd name="T72" fmla="*/ 970 w 2621"/>
                              <a:gd name="T73" fmla="*/ 130 h 297"/>
                              <a:gd name="T74" fmla="*/ 874 w 2621"/>
                              <a:gd name="T75" fmla="*/ 214 h 297"/>
                              <a:gd name="T76" fmla="*/ 870 w 2621"/>
                              <a:gd name="T77" fmla="*/ 163 h 297"/>
                              <a:gd name="T78" fmla="*/ 737 w 2621"/>
                              <a:gd name="T79" fmla="*/ 191 h 297"/>
                              <a:gd name="T80" fmla="*/ 692 w 2621"/>
                              <a:gd name="T81" fmla="*/ 106 h 297"/>
                              <a:gd name="T82" fmla="*/ 829 w 2621"/>
                              <a:gd name="T83" fmla="*/ 200 h 297"/>
                              <a:gd name="T84" fmla="*/ 801 w 2621"/>
                              <a:gd name="T85" fmla="*/ 106 h 297"/>
                              <a:gd name="T86" fmla="*/ 643 w 2621"/>
                              <a:gd name="T87" fmla="*/ 106 h 297"/>
                              <a:gd name="T88" fmla="*/ 610 w 2621"/>
                              <a:gd name="T89" fmla="*/ 224 h 297"/>
                              <a:gd name="T90" fmla="*/ 679 w 2621"/>
                              <a:gd name="T91" fmla="*/ 208 h 297"/>
                              <a:gd name="T92" fmla="*/ 580 w 2621"/>
                              <a:gd name="T93" fmla="*/ 124 h 297"/>
                              <a:gd name="T94" fmla="*/ 649 w 2621"/>
                              <a:gd name="T95" fmla="*/ 199 h 297"/>
                              <a:gd name="T96" fmla="*/ 527 w 2621"/>
                              <a:gd name="T97" fmla="*/ 200 h 297"/>
                              <a:gd name="T98" fmla="*/ 442 w 2621"/>
                              <a:gd name="T99" fmla="*/ 21 h 297"/>
                              <a:gd name="T100" fmla="*/ 349 w 2621"/>
                              <a:gd name="T101" fmla="*/ 223 h 297"/>
                              <a:gd name="T102" fmla="*/ 313 w 2621"/>
                              <a:gd name="T103" fmla="*/ 105 h 297"/>
                              <a:gd name="T104" fmla="*/ 410 w 2621"/>
                              <a:gd name="T105" fmla="*/ 149 h 297"/>
                              <a:gd name="T106" fmla="*/ 206 w 2621"/>
                              <a:gd name="T107" fmla="*/ 223 h 297"/>
                              <a:gd name="T108" fmla="*/ 175 w 2621"/>
                              <a:gd name="T109" fmla="*/ 79 h 297"/>
                              <a:gd name="T110" fmla="*/ 188 w 2621"/>
                              <a:gd name="T111" fmla="*/ 290 h 297"/>
                              <a:gd name="T112" fmla="*/ 254 w 2621"/>
                              <a:gd name="T113" fmla="*/ 173 h 297"/>
                              <a:gd name="T114" fmla="*/ 64 w 2621"/>
                              <a:gd name="T115" fmla="*/ 217 h 297"/>
                              <a:gd name="T116" fmla="*/ 3 w 2621"/>
                              <a:gd name="T117" fmla="*/ 50 h 297"/>
                              <a:gd name="T118" fmla="*/ 91 w 2621"/>
                              <a:gd name="T119" fmla="*/ 26 h 297"/>
                              <a:gd name="T120" fmla="*/ 131 w 2621"/>
                              <a:gd name="T121" fmla="*/ 149 h 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621" h="297">
                                <a:moveTo>
                                  <a:pt x="2546" y="187"/>
                                </a:moveTo>
                                <a:lnTo>
                                  <a:pt x="2546" y="187"/>
                                </a:lnTo>
                                <a:lnTo>
                                  <a:pt x="2549" y="194"/>
                                </a:lnTo>
                                <a:lnTo>
                                  <a:pt x="2551" y="200"/>
                                </a:lnTo>
                                <a:lnTo>
                                  <a:pt x="2555" y="206"/>
                                </a:lnTo>
                                <a:lnTo>
                                  <a:pt x="2558" y="211"/>
                                </a:lnTo>
                                <a:lnTo>
                                  <a:pt x="2563" y="214"/>
                                </a:lnTo>
                                <a:lnTo>
                                  <a:pt x="2567" y="217"/>
                                </a:lnTo>
                                <a:lnTo>
                                  <a:pt x="2573" y="218"/>
                                </a:lnTo>
                                <a:lnTo>
                                  <a:pt x="2579" y="218"/>
                                </a:lnTo>
                                <a:lnTo>
                                  <a:pt x="2584" y="218"/>
                                </a:lnTo>
                                <a:lnTo>
                                  <a:pt x="2588" y="217"/>
                                </a:lnTo>
                                <a:lnTo>
                                  <a:pt x="2596" y="212"/>
                                </a:lnTo>
                                <a:lnTo>
                                  <a:pt x="2600" y="205"/>
                                </a:lnTo>
                                <a:lnTo>
                                  <a:pt x="2602" y="196"/>
                                </a:lnTo>
                                <a:lnTo>
                                  <a:pt x="2602" y="191"/>
                                </a:lnTo>
                                <a:lnTo>
                                  <a:pt x="2600" y="187"/>
                                </a:lnTo>
                                <a:lnTo>
                                  <a:pt x="2596" y="182"/>
                                </a:lnTo>
                                <a:lnTo>
                                  <a:pt x="2591" y="176"/>
                                </a:lnTo>
                                <a:lnTo>
                                  <a:pt x="2582" y="169"/>
                                </a:lnTo>
                                <a:lnTo>
                                  <a:pt x="2573" y="161"/>
                                </a:lnTo>
                                <a:lnTo>
                                  <a:pt x="2555" y="151"/>
                                </a:lnTo>
                                <a:lnTo>
                                  <a:pt x="2549" y="147"/>
                                </a:lnTo>
                                <a:lnTo>
                                  <a:pt x="2545" y="141"/>
                                </a:lnTo>
                                <a:lnTo>
                                  <a:pt x="2540" y="133"/>
                                </a:lnTo>
                                <a:lnTo>
                                  <a:pt x="2539" y="124"/>
                                </a:lnTo>
                                <a:lnTo>
                                  <a:pt x="2540" y="115"/>
                                </a:lnTo>
                                <a:lnTo>
                                  <a:pt x="2543" y="109"/>
                                </a:lnTo>
                                <a:lnTo>
                                  <a:pt x="2546" y="102"/>
                                </a:lnTo>
                                <a:lnTo>
                                  <a:pt x="2552" y="97"/>
                                </a:lnTo>
                                <a:lnTo>
                                  <a:pt x="2558" y="93"/>
                                </a:lnTo>
                                <a:lnTo>
                                  <a:pt x="2566" y="90"/>
                                </a:lnTo>
                                <a:lnTo>
                                  <a:pt x="2573" y="87"/>
                                </a:lnTo>
                                <a:lnTo>
                                  <a:pt x="2584" y="87"/>
                                </a:lnTo>
                                <a:lnTo>
                                  <a:pt x="2597" y="88"/>
                                </a:lnTo>
                                <a:lnTo>
                                  <a:pt x="2611" y="91"/>
                                </a:lnTo>
                                <a:lnTo>
                                  <a:pt x="2611" y="121"/>
                                </a:lnTo>
                                <a:lnTo>
                                  <a:pt x="2606" y="121"/>
                                </a:lnTo>
                                <a:lnTo>
                                  <a:pt x="2605" y="115"/>
                                </a:lnTo>
                                <a:lnTo>
                                  <a:pt x="2602" y="111"/>
                                </a:lnTo>
                                <a:lnTo>
                                  <a:pt x="2599" y="106"/>
                                </a:lnTo>
                                <a:lnTo>
                                  <a:pt x="2596" y="102"/>
                                </a:lnTo>
                                <a:lnTo>
                                  <a:pt x="2593" y="99"/>
                                </a:lnTo>
                                <a:lnTo>
                                  <a:pt x="2588" y="96"/>
                                </a:lnTo>
                                <a:lnTo>
                                  <a:pt x="2584" y="96"/>
                                </a:lnTo>
                                <a:lnTo>
                                  <a:pt x="2578" y="94"/>
                                </a:lnTo>
                                <a:lnTo>
                                  <a:pt x="2570" y="96"/>
                                </a:lnTo>
                                <a:lnTo>
                                  <a:pt x="2563" y="100"/>
                                </a:lnTo>
                                <a:lnTo>
                                  <a:pt x="2558" y="106"/>
                                </a:lnTo>
                                <a:lnTo>
                                  <a:pt x="2557" y="114"/>
                                </a:lnTo>
                                <a:lnTo>
                                  <a:pt x="2558" y="118"/>
                                </a:lnTo>
                                <a:lnTo>
                                  <a:pt x="2560" y="123"/>
                                </a:lnTo>
                                <a:lnTo>
                                  <a:pt x="2563" y="127"/>
                                </a:lnTo>
                                <a:lnTo>
                                  <a:pt x="2567" y="132"/>
                                </a:lnTo>
                                <a:lnTo>
                                  <a:pt x="2578" y="139"/>
                                </a:lnTo>
                                <a:lnTo>
                                  <a:pt x="2590" y="145"/>
                                </a:lnTo>
                                <a:lnTo>
                                  <a:pt x="2600" y="154"/>
                                </a:lnTo>
                                <a:lnTo>
                                  <a:pt x="2611" y="163"/>
                                </a:lnTo>
                                <a:lnTo>
                                  <a:pt x="2615" y="167"/>
                                </a:lnTo>
                                <a:lnTo>
                                  <a:pt x="2618" y="173"/>
                                </a:lnTo>
                                <a:lnTo>
                                  <a:pt x="2620" y="179"/>
                                </a:lnTo>
                                <a:lnTo>
                                  <a:pt x="2621" y="187"/>
                                </a:lnTo>
                                <a:lnTo>
                                  <a:pt x="2620" y="194"/>
                                </a:lnTo>
                                <a:lnTo>
                                  <a:pt x="2618" y="202"/>
                                </a:lnTo>
                                <a:lnTo>
                                  <a:pt x="2614" y="208"/>
                                </a:lnTo>
                                <a:lnTo>
                                  <a:pt x="2609" y="214"/>
                                </a:lnTo>
                                <a:lnTo>
                                  <a:pt x="2603" y="218"/>
                                </a:lnTo>
                                <a:lnTo>
                                  <a:pt x="2597" y="221"/>
                                </a:lnTo>
                                <a:lnTo>
                                  <a:pt x="2588" y="224"/>
                                </a:lnTo>
                                <a:lnTo>
                                  <a:pt x="2581" y="224"/>
                                </a:lnTo>
                                <a:lnTo>
                                  <a:pt x="2572" y="224"/>
                                </a:lnTo>
                                <a:lnTo>
                                  <a:pt x="2566" y="223"/>
                                </a:lnTo>
                                <a:lnTo>
                                  <a:pt x="2555" y="220"/>
                                </a:lnTo>
                                <a:lnTo>
                                  <a:pt x="2552" y="221"/>
                                </a:lnTo>
                                <a:lnTo>
                                  <a:pt x="2551" y="224"/>
                                </a:lnTo>
                                <a:lnTo>
                                  <a:pt x="2545" y="224"/>
                                </a:lnTo>
                                <a:lnTo>
                                  <a:pt x="2542" y="187"/>
                                </a:lnTo>
                                <a:lnTo>
                                  <a:pt x="2546" y="187"/>
                                </a:lnTo>
                                <a:close/>
                                <a:moveTo>
                                  <a:pt x="2512" y="194"/>
                                </a:moveTo>
                                <a:lnTo>
                                  <a:pt x="2512" y="194"/>
                                </a:lnTo>
                                <a:lnTo>
                                  <a:pt x="2514" y="203"/>
                                </a:lnTo>
                                <a:lnTo>
                                  <a:pt x="2517" y="209"/>
                                </a:lnTo>
                                <a:lnTo>
                                  <a:pt x="2523" y="212"/>
                                </a:lnTo>
                                <a:lnTo>
                                  <a:pt x="2532" y="214"/>
                                </a:lnTo>
                                <a:lnTo>
                                  <a:pt x="2537" y="214"/>
                                </a:lnTo>
                                <a:lnTo>
                                  <a:pt x="2537" y="220"/>
                                </a:lnTo>
                                <a:lnTo>
                                  <a:pt x="2461" y="220"/>
                                </a:lnTo>
                                <a:lnTo>
                                  <a:pt x="2461" y="214"/>
                                </a:lnTo>
                                <a:lnTo>
                                  <a:pt x="2475" y="212"/>
                                </a:lnTo>
                                <a:lnTo>
                                  <a:pt x="2479" y="211"/>
                                </a:lnTo>
                                <a:lnTo>
                                  <a:pt x="2484" y="209"/>
                                </a:lnTo>
                                <a:lnTo>
                                  <a:pt x="2485" y="206"/>
                                </a:lnTo>
                                <a:lnTo>
                                  <a:pt x="2488" y="202"/>
                                </a:lnTo>
                                <a:lnTo>
                                  <a:pt x="2490" y="193"/>
                                </a:lnTo>
                                <a:lnTo>
                                  <a:pt x="2490" y="33"/>
                                </a:lnTo>
                                <a:lnTo>
                                  <a:pt x="2488" y="27"/>
                                </a:lnTo>
                                <a:lnTo>
                                  <a:pt x="2487" y="24"/>
                                </a:lnTo>
                                <a:lnTo>
                                  <a:pt x="2484" y="21"/>
                                </a:lnTo>
                                <a:lnTo>
                                  <a:pt x="2479" y="20"/>
                                </a:lnTo>
                                <a:lnTo>
                                  <a:pt x="2463" y="18"/>
                                </a:lnTo>
                                <a:lnTo>
                                  <a:pt x="2463" y="14"/>
                                </a:lnTo>
                                <a:lnTo>
                                  <a:pt x="2508" y="0"/>
                                </a:lnTo>
                                <a:lnTo>
                                  <a:pt x="2512" y="0"/>
                                </a:lnTo>
                                <a:lnTo>
                                  <a:pt x="2512" y="194"/>
                                </a:lnTo>
                                <a:close/>
                                <a:moveTo>
                                  <a:pt x="2326" y="157"/>
                                </a:moveTo>
                                <a:lnTo>
                                  <a:pt x="2326" y="157"/>
                                </a:lnTo>
                                <a:lnTo>
                                  <a:pt x="2327" y="170"/>
                                </a:lnTo>
                                <a:lnTo>
                                  <a:pt x="2332" y="184"/>
                                </a:lnTo>
                                <a:lnTo>
                                  <a:pt x="2338" y="194"/>
                                </a:lnTo>
                                <a:lnTo>
                                  <a:pt x="2347" y="205"/>
                                </a:lnTo>
                                <a:lnTo>
                                  <a:pt x="2358" y="212"/>
                                </a:lnTo>
                                <a:lnTo>
                                  <a:pt x="2370" y="220"/>
                                </a:lnTo>
                                <a:lnTo>
                                  <a:pt x="2385" y="223"/>
                                </a:lnTo>
                                <a:lnTo>
                                  <a:pt x="2400" y="224"/>
                                </a:lnTo>
                                <a:lnTo>
                                  <a:pt x="2415" y="223"/>
                                </a:lnTo>
                                <a:lnTo>
                                  <a:pt x="2429" y="220"/>
                                </a:lnTo>
                                <a:lnTo>
                                  <a:pt x="2441" y="212"/>
                                </a:lnTo>
                                <a:lnTo>
                                  <a:pt x="2451" y="205"/>
                                </a:lnTo>
                                <a:lnTo>
                                  <a:pt x="2460" y="194"/>
                                </a:lnTo>
                                <a:lnTo>
                                  <a:pt x="2467" y="182"/>
                                </a:lnTo>
                                <a:lnTo>
                                  <a:pt x="2470" y="170"/>
                                </a:lnTo>
                                <a:lnTo>
                                  <a:pt x="2472" y="155"/>
                                </a:lnTo>
                                <a:lnTo>
                                  <a:pt x="2470" y="142"/>
                                </a:lnTo>
                                <a:lnTo>
                                  <a:pt x="2467" y="129"/>
                                </a:lnTo>
                                <a:lnTo>
                                  <a:pt x="2460" y="117"/>
                                </a:lnTo>
                                <a:lnTo>
                                  <a:pt x="2451" y="106"/>
                                </a:lnTo>
                                <a:lnTo>
                                  <a:pt x="2441" y="99"/>
                                </a:lnTo>
                                <a:lnTo>
                                  <a:pt x="2429" y="91"/>
                                </a:lnTo>
                                <a:lnTo>
                                  <a:pt x="2414" y="88"/>
                                </a:lnTo>
                                <a:lnTo>
                                  <a:pt x="2399" y="87"/>
                                </a:lnTo>
                                <a:lnTo>
                                  <a:pt x="2385" y="88"/>
                                </a:lnTo>
                                <a:lnTo>
                                  <a:pt x="2373" y="91"/>
                                </a:lnTo>
                                <a:lnTo>
                                  <a:pt x="2360" y="97"/>
                                </a:lnTo>
                                <a:lnTo>
                                  <a:pt x="2350" y="105"/>
                                </a:lnTo>
                                <a:lnTo>
                                  <a:pt x="2339" y="114"/>
                                </a:lnTo>
                                <a:lnTo>
                                  <a:pt x="2332" y="126"/>
                                </a:lnTo>
                                <a:lnTo>
                                  <a:pt x="2327" y="141"/>
                                </a:lnTo>
                                <a:lnTo>
                                  <a:pt x="2326" y="148"/>
                                </a:lnTo>
                                <a:lnTo>
                                  <a:pt x="2326" y="157"/>
                                </a:lnTo>
                                <a:close/>
                                <a:moveTo>
                                  <a:pt x="2351" y="145"/>
                                </a:moveTo>
                                <a:lnTo>
                                  <a:pt x="2351" y="145"/>
                                </a:lnTo>
                                <a:lnTo>
                                  <a:pt x="2352" y="135"/>
                                </a:lnTo>
                                <a:lnTo>
                                  <a:pt x="2355" y="126"/>
                                </a:lnTo>
                                <a:lnTo>
                                  <a:pt x="2358" y="117"/>
                                </a:lnTo>
                                <a:lnTo>
                                  <a:pt x="2364" y="109"/>
                                </a:lnTo>
                                <a:lnTo>
                                  <a:pt x="2370" y="103"/>
                                </a:lnTo>
                                <a:lnTo>
                                  <a:pt x="2378" y="99"/>
                                </a:lnTo>
                                <a:lnTo>
                                  <a:pt x="2387" y="96"/>
                                </a:lnTo>
                                <a:lnTo>
                                  <a:pt x="2394" y="94"/>
                                </a:lnTo>
                                <a:lnTo>
                                  <a:pt x="2405" y="96"/>
                                </a:lnTo>
                                <a:lnTo>
                                  <a:pt x="2415" y="100"/>
                                </a:lnTo>
                                <a:lnTo>
                                  <a:pt x="2424" y="106"/>
                                </a:lnTo>
                                <a:lnTo>
                                  <a:pt x="2432" y="115"/>
                                </a:lnTo>
                                <a:lnTo>
                                  <a:pt x="2438" y="126"/>
                                </a:lnTo>
                                <a:lnTo>
                                  <a:pt x="2442" y="138"/>
                                </a:lnTo>
                                <a:lnTo>
                                  <a:pt x="2446" y="149"/>
                                </a:lnTo>
                                <a:lnTo>
                                  <a:pt x="2446" y="164"/>
                                </a:lnTo>
                                <a:lnTo>
                                  <a:pt x="2446" y="175"/>
                                </a:lnTo>
                                <a:lnTo>
                                  <a:pt x="2443" y="185"/>
                                </a:lnTo>
                                <a:lnTo>
                                  <a:pt x="2439" y="194"/>
                                </a:lnTo>
                                <a:lnTo>
                                  <a:pt x="2433" y="202"/>
                                </a:lnTo>
                                <a:lnTo>
                                  <a:pt x="2427" y="208"/>
                                </a:lnTo>
                                <a:lnTo>
                                  <a:pt x="2420" y="212"/>
                                </a:lnTo>
                                <a:lnTo>
                                  <a:pt x="2412" y="215"/>
                                </a:lnTo>
                                <a:lnTo>
                                  <a:pt x="2405" y="217"/>
                                </a:lnTo>
                                <a:lnTo>
                                  <a:pt x="2393" y="215"/>
                                </a:lnTo>
                                <a:lnTo>
                                  <a:pt x="2384" y="211"/>
                                </a:lnTo>
                                <a:lnTo>
                                  <a:pt x="2375" y="205"/>
                                </a:lnTo>
                                <a:lnTo>
                                  <a:pt x="2366" y="196"/>
                                </a:lnTo>
                                <a:lnTo>
                                  <a:pt x="2360" y="185"/>
                                </a:lnTo>
                                <a:lnTo>
                                  <a:pt x="2355" y="173"/>
                                </a:lnTo>
                                <a:lnTo>
                                  <a:pt x="2352" y="160"/>
                                </a:lnTo>
                                <a:lnTo>
                                  <a:pt x="2351" y="145"/>
                                </a:lnTo>
                                <a:close/>
                                <a:moveTo>
                                  <a:pt x="2169" y="157"/>
                                </a:moveTo>
                                <a:lnTo>
                                  <a:pt x="2169" y="157"/>
                                </a:lnTo>
                                <a:lnTo>
                                  <a:pt x="2171" y="170"/>
                                </a:lnTo>
                                <a:lnTo>
                                  <a:pt x="2173" y="184"/>
                                </a:lnTo>
                                <a:lnTo>
                                  <a:pt x="2181" y="194"/>
                                </a:lnTo>
                                <a:lnTo>
                                  <a:pt x="2190" y="205"/>
                                </a:lnTo>
                                <a:lnTo>
                                  <a:pt x="2200" y="212"/>
                                </a:lnTo>
                                <a:lnTo>
                                  <a:pt x="2214" y="220"/>
                                </a:lnTo>
                                <a:lnTo>
                                  <a:pt x="2227" y="223"/>
                                </a:lnTo>
                                <a:lnTo>
                                  <a:pt x="2244" y="224"/>
                                </a:lnTo>
                                <a:lnTo>
                                  <a:pt x="2259" y="223"/>
                                </a:lnTo>
                                <a:lnTo>
                                  <a:pt x="2272" y="220"/>
                                </a:lnTo>
                                <a:lnTo>
                                  <a:pt x="2284" y="212"/>
                                </a:lnTo>
                                <a:lnTo>
                                  <a:pt x="2294" y="205"/>
                                </a:lnTo>
                                <a:lnTo>
                                  <a:pt x="2303" y="194"/>
                                </a:lnTo>
                                <a:lnTo>
                                  <a:pt x="2309" y="182"/>
                                </a:lnTo>
                                <a:lnTo>
                                  <a:pt x="2314" y="170"/>
                                </a:lnTo>
                                <a:lnTo>
                                  <a:pt x="2315" y="155"/>
                                </a:lnTo>
                                <a:lnTo>
                                  <a:pt x="2314" y="142"/>
                                </a:lnTo>
                                <a:lnTo>
                                  <a:pt x="2309" y="129"/>
                                </a:lnTo>
                                <a:lnTo>
                                  <a:pt x="2303" y="117"/>
                                </a:lnTo>
                                <a:lnTo>
                                  <a:pt x="2294" y="106"/>
                                </a:lnTo>
                                <a:lnTo>
                                  <a:pt x="2284" y="99"/>
                                </a:lnTo>
                                <a:lnTo>
                                  <a:pt x="2270" y="91"/>
                                </a:lnTo>
                                <a:lnTo>
                                  <a:pt x="2257" y="88"/>
                                </a:lnTo>
                                <a:lnTo>
                                  <a:pt x="2242" y="87"/>
                                </a:lnTo>
                                <a:lnTo>
                                  <a:pt x="2229" y="88"/>
                                </a:lnTo>
                                <a:lnTo>
                                  <a:pt x="2215" y="91"/>
                                </a:lnTo>
                                <a:lnTo>
                                  <a:pt x="2203" y="97"/>
                                </a:lnTo>
                                <a:lnTo>
                                  <a:pt x="2191" y="105"/>
                                </a:lnTo>
                                <a:lnTo>
                                  <a:pt x="2182" y="114"/>
                                </a:lnTo>
                                <a:lnTo>
                                  <a:pt x="2175" y="126"/>
                                </a:lnTo>
                                <a:lnTo>
                                  <a:pt x="2171" y="141"/>
                                </a:lnTo>
                                <a:lnTo>
                                  <a:pt x="2169" y="148"/>
                                </a:lnTo>
                                <a:lnTo>
                                  <a:pt x="2169" y="157"/>
                                </a:lnTo>
                                <a:close/>
                                <a:moveTo>
                                  <a:pt x="2194" y="145"/>
                                </a:moveTo>
                                <a:lnTo>
                                  <a:pt x="2194" y="145"/>
                                </a:lnTo>
                                <a:lnTo>
                                  <a:pt x="2194" y="135"/>
                                </a:lnTo>
                                <a:lnTo>
                                  <a:pt x="2197" y="126"/>
                                </a:lnTo>
                                <a:lnTo>
                                  <a:pt x="2202" y="117"/>
                                </a:lnTo>
                                <a:lnTo>
                                  <a:pt x="2208" y="109"/>
                                </a:lnTo>
                                <a:lnTo>
                                  <a:pt x="2214" y="103"/>
                                </a:lnTo>
                                <a:lnTo>
                                  <a:pt x="2221" y="99"/>
                                </a:lnTo>
                                <a:lnTo>
                                  <a:pt x="2229" y="96"/>
                                </a:lnTo>
                                <a:lnTo>
                                  <a:pt x="2238" y="94"/>
                                </a:lnTo>
                                <a:lnTo>
                                  <a:pt x="2248" y="96"/>
                                </a:lnTo>
                                <a:lnTo>
                                  <a:pt x="2257" y="100"/>
                                </a:lnTo>
                                <a:lnTo>
                                  <a:pt x="2266" y="106"/>
                                </a:lnTo>
                                <a:lnTo>
                                  <a:pt x="2275" y="115"/>
                                </a:lnTo>
                                <a:lnTo>
                                  <a:pt x="2281" y="126"/>
                                </a:lnTo>
                                <a:lnTo>
                                  <a:pt x="2285" y="138"/>
                                </a:lnTo>
                                <a:lnTo>
                                  <a:pt x="2288" y="149"/>
                                </a:lnTo>
                                <a:lnTo>
                                  <a:pt x="2290" y="164"/>
                                </a:lnTo>
                                <a:lnTo>
                                  <a:pt x="2288" y="175"/>
                                </a:lnTo>
                                <a:lnTo>
                                  <a:pt x="2285" y="185"/>
                                </a:lnTo>
                                <a:lnTo>
                                  <a:pt x="2281" y="194"/>
                                </a:lnTo>
                                <a:lnTo>
                                  <a:pt x="2276" y="202"/>
                                </a:lnTo>
                                <a:lnTo>
                                  <a:pt x="2269" y="208"/>
                                </a:lnTo>
                                <a:lnTo>
                                  <a:pt x="2262" y="212"/>
                                </a:lnTo>
                                <a:lnTo>
                                  <a:pt x="2254" y="215"/>
                                </a:lnTo>
                                <a:lnTo>
                                  <a:pt x="2247" y="217"/>
                                </a:lnTo>
                                <a:lnTo>
                                  <a:pt x="2236" y="215"/>
                                </a:lnTo>
                                <a:lnTo>
                                  <a:pt x="2226" y="211"/>
                                </a:lnTo>
                                <a:lnTo>
                                  <a:pt x="2217" y="205"/>
                                </a:lnTo>
                                <a:lnTo>
                                  <a:pt x="2209" y="196"/>
                                </a:lnTo>
                                <a:lnTo>
                                  <a:pt x="2203" y="185"/>
                                </a:lnTo>
                                <a:lnTo>
                                  <a:pt x="2199" y="173"/>
                                </a:lnTo>
                                <a:lnTo>
                                  <a:pt x="2194" y="160"/>
                                </a:lnTo>
                                <a:lnTo>
                                  <a:pt x="2194" y="145"/>
                                </a:lnTo>
                                <a:close/>
                                <a:moveTo>
                                  <a:pt x="2063" y="194"/>
                                </a:moveTo>
                                <a:lnTo>
                                  <a:pt x="2063" y="194"/>
                                </a:lnTo>
                                <a:lnTo>
                                  <a:pt x="2063" y="205"/>
                                </a:lnTo>
                                <a:lnTo>
                                  <a:pt x="2065" y="208"/>
                                </a:lnTo>
                                <a:lnTo>
                                  <a:pt x="2068" y="211"/>
                                </a:lnTo>
                                <a:lnTo>
                                  <a:pt x="2069" y="212"/>
                                </a:lnTo>
                                <a:lnTo>
                                  <a:pt x="2074" y="214"/>
                                </a:lnTo>
                                <a:lnTo>
                                  <a:pt x="2084" y="214"/>
                                </a:lnTo>
                                <a:lnTo>
                                  <a:pt x="2084" y="220"/>
                                </a:lnTo>
                                <a:lnTo>
                                  <a:pt x="2017" y="220"/>
                                </a:lnTo>
                                <a:lnTo>
                                  <a:pt x="2017" y="214"/>
                                </a:lnTo>
                                <a:lnTo>
                                  <a:pt x="2027" y="212"/>
                                </a:lnTo>
                                <a:lnTo>
                                  <a:pt x="2032" y="211"/>
                                </a:lnTo>
                                <a:lnTo>
                                  <a:pt x="2035" y="208"/>
                                </a:lnTo>
                                <a:lnTo>
                                  <a:pt x="2038" y="205"/>
                                </a:lnTo>
                                <a:lnTo>
                                  <a:pt x="2039" y="200"/>
                                </a:lnTo>
                                <a:lnTo>
                                  <a:pt x="2039" y="188"/>
                                </a:lnTo>
                                <a:lnTo>
                                  <a:pt x="2039" y="32"/>
                                </a:lnTo>
                                <a:lnTo>
                                  <a:pt x="2039" y="27"/>
                                </a:lnTo>
                                <a:lnTo>
                                  <a:pt x="2038" y="24"/>
                                </a:lnTo>
                                <a:lnTo>
                                  <a:pt x="2035" y="21"/>
                                </a:lnTo>
                                <a:lnTo>
                                  <a:pt x="2032" y="21"/>
                                </a:lnTo>
                                <a:lnTo>
                                  <a:pt x="2017" y="18"/>
                                </a:lnTo>
                                <a:lnTo>
                                  <a:pt x="2017" y="14"/>
                                </a:lnTo>
                                <a:lnTo>
                                  <a:pt x="2057" y="0"/>
                                </a:lnTo>
                                <a:lnTo>
                                  <a:pt x="2063" y="0"/>
                                </a:lnTo>
                                <a:lnTo>
                                  <a:pt x="2063" y="108"/>
                                </a:lnTo>
                                <a:lnTo>
                                  <a:pt x="2078" y="99"/>
                                </a:lnTo>
                                <a:lnTo>
                                  <a:pt x="2093" y="93"/>
                                </a:lnTo>
                                <a:lnTo>
                                  <a:pt x="2106" y="88"/>
                                </a:lnTo>
                                <a:lnTo>
                                  <a:pt x="2118" y="87"/>
                                </a:lnTo>
                                <a:lnTo>
                                  <a:pt x="2127" y="87"/>
                                </a:lnTo>
                                <a:lnTo>
                                  <a:pt x="2136" y="90"/>
                                </a:lnTo>
                                <a:lnTo>
                                  <a:pt x="2142" y="93"/>
                                </a:lnTo>
                                <a:lnTo>
                                  <a:pt x="2148" y="99"/>
                                </a:lnTo>
                                <a:lnTo>
                                  <a:pt x="2151" y="106"/>
                                </a:lnTo>
                                <a:lnTo>
                                  <a:pt x="2154" y="114"/>
                                </a:lnTo>
                                <a:lnTo>
                                  <a:pt x="2156" y="124"/>
                                </a:lnTo>
                                <a:lnTo>
                                  <a:pt x="2157" y="136"/>
                                </a:lnTo>
                                <a:lnTo>
                                  <a:pt x="2156" y="173"/>
                                </a:lnTo>
                                <a:lnTo>
                                  <a:pt x="2154" y="202"/>
                                </a:lnTo>
                                <a:lnTo>
                                  <a:pt x="2156" y="208"/>
                                </a:lnTo>
                                <a:lnTo>
                                  <a:pt x="2160" y="211"/>
                                </a:lnTo>
                                <a:lnTo>
                                  <a:pt x="2169" y="214"/>
                                </a:lnTo>
                                <a:lnTo>
                                  <a:pt x="2181" y="214"/>
                                </a:lnTo>
                                <a:lnTo>
                                  <a:pt x="2181" y="220"/>
                                </a:lnTo>
                                <a:lnTo>
                                  <a:pt x="2108" y="220"/>
                                </a:lnTo>
                                <a:lnTo>
                                  <a:pt x="2108" y="214"/>
                                </a:lnTo>
                                <a:lnTo>
                                  <a:pt x="2118" y="212"/>
                                </a:lnTo>
                                <a:lnTo>
                                  <a:pt x="2123" y="211"/>
                                </a:lnTo>
                                <a:lnTo>
                                  <a:pt x="2126" y="209"/>
                                </a:lnTo>
                                <a:lnTo>
                                  <a:pt x="2129" y="206"/>
                                </a:lnTo>
                                <a:lnTo>
                                  <a:pt x="2130" y="202"/>
                                </a:lnTo>
                                <a:lnTo>
                                  <a:pt x="2132" y="190"/>
                                </a:lnTo>
                                <a:lnTo>
                                  <a:pt x="2133" y="170"/>
                                </a:lnTo>
                                <a:lnTo>
                                  <a:pt x="2133" y="141"/>
                                </a:lnTo>
                                <a:lnTo>
                                  <a:pt x="2133" y="129"/>
                                </a:lnTo>
                                <a:lnTo>
                                  <a:pt x="2130" y="118"/>
                                </a:lnTo>
                                <a:lnTo>
                                  <a:pt x="2127" y="112"/>
                                </a:lnTo>
                                <a:lnTo>
                                  <a:pt x="2123" y="106"/>
                                </a:lnTo>
                                <a:lnTo>
                                  <a:pt x="2117" y="103"/>
                                </a:lnTo>
                                <a:lnTo>
                                  <a:pt x="2112" y="102"/>
                                </a:lnTo>
                                <a:lnTo>
                                  <a:pt x="2103" y="100"/>
                                </a:lnTo>
                                <a:lnTo>
                                  <a:pt x="2094" y="102"/>
                                </a:lnTo>
                                <a:lnTo>
                                  <a:pt x="2084" y="105"/>
                                </a:lnTo>
                                <a:lnTo>
                                  <a:pt x="2074" y="109"/>
                                </a:lnTo>
                                <a:lnTo>
                                  <a:pt x="2063" y="115"/>
                                </a:lnTo>
                                <a:lnTo>
                                  <a:pt x="2063" y="194"/>
                                </a:lnTo>
                                <a:close/>
                                <a:moveTo>
                                  <a:pt x="2024" y="190"/>
                                </a:moveTo>
                                <a:lnTo>
                                  <a:pt x="2024" y="190"/>
                                </a:lnTo>
                                <a:lnTo>
                                  <a:pt x="2018" y="197"/>
                                </a:lnTo>
                                <a:lnTo>
                                  <a:pt x="2012" y="205"/>
                                </a:lnTo>
                                <a:lnTo>
                                  <a:pt x="2006" y="211"/>
                                </a:lnTo>
                                <a:lnTo>
                                  <a:pt x="1999" y="215"/>
                                </a:lnTo>
                                <a:lnTo>
                                  <a:pt x="1991" y="220"/>
                                </a:lnTo>
                                <a:lnTo>
                                  <a:pt x="1983" y="223"/>
                                </a:lnTo>
                                <a:lnTo>
                                  <a:pt x="1974" y="224"/>
                                </a:lnTo>
                                <a:lnTo>
                                  <a:pt x="1965" y="224"/>
                                </a:lnTo>
                                <a:lnTo>
                                  <a:pt x="1950" y="223"/>
                                </a:lnTo>
                                <a:lnTo>
                                  <a:pt x="1938" y="218"/>
                                </a:lnTo>
                                <a:lnTo>
                                  <a:pt x="1929" y="211"/>
                                </a:lnTo>
                                <a:lnTo>
                                  <a:pt x="1920" y="202"/>
                                </a:lnTo>
                                <a:lnTo>
                                  <a:pt x="1914" y="193"/>
                                </a:lnTo>
                                <a:lnTo>
                                  <a:pt x="1911" y="182"/>
                                </a:lnTo>
                                <a:lnTo>
                                  <a:pt x="1908" y="170"/>
                                </a:lnTo>
                                <a:lnTo>
                                  <a:pt x="1906" y="161"/>
                                </a:lnTo>
                                <a:lnTo>
                                  <a:pt x="1908" y="147"/>
                                </a:lnTo>
                                <a:lnTo>
                                  <a:pt x="1914" y="132"/>
                                </a:lnTo>
                                <a:lnTo>
                                  <a:pt x="1920" y="120"/>
                                </a:lnTo>
                                <a:lnTo>
                                  <a:pt x="1930" y="108"/>
                                </a:lnTo>
                                <a:lnTo>
                                  <a:pt x="1942" y="99"/>
                                </a:lnTo>
                                <a:lnTo>
                                  <a:pt x="1954" y="93"/>
                                </a:lnTo>
                                <a:lnTo>
                                  <a:pt x="1969" y="88"/>
                                </a:lnTo>
                                <a:lnTo>
                                  <a:pt x="1986" y="87"/>
                                </a:lnTo>
                                <a:lnTo>
                                  <a:pt x="2000" y="88"/>
                                </a:lnTo>
                                <a:lnTo>
                                  <a:pt x="2012" y="93"/>
                                </a:lnTo>
                                <a:lnTo>
                                  <a:pt x="2017" y="94"/>
                                </a:lnTo>
                                <a:lnTo>
                                  <a:pt x="2021" y="99"/>
                                </a:lnTo>
                                <a:lnTo>
                                  <a:pt x="2023" y="102"/>
                                </a:lnTo>
                                <a:lnTo>
                                  <a:pt x="2024" y="105"/>
                                </a:lnTo>
                                <a:lnTo>
                                  <a:pt x="2023" y="109"/>
                                </a:lnTo>
                                <a:lnTo>
                                  <a:pt x="2021" y="112"/>
                                </a:lnTo>
                                <a:lnTo>
                                  <a:pt x="2017" y="115"/>
                                </a:lnTo>
                                <a:lnTo>
                                  <a:pt x="2014" y="115"/>
                                </a:lnTo>
                                <a:lnTo>
                                  <a:pt x="2008" y="114"/>
                                </a:lnTo>
                                <a:lnTo>
                                  <a:pt x="2003" y="112"/>
                                </a:lnTo>
                                <a:lnTo>
                                  <a:pt x="1994" y="105"/>
                                </a:lnTo>
                                <a:lnTo>
                                  <a:pt x="1986" y="99"/>
                                </a:lnTo>
                                <a:lnTo>
                                  <a:pt x="1981" y="96"/>
                                </a:lnTo>
                                <a:lnTo>
                                  <a:pt x="1974" y="96"/>
                                </a:lnTo>
                                <a:lnTo>
                                  <a:pt x="1965" y="96"/>
                                </a:lnTo>
                                <a:lnTo>
                                  <a:pt x="1957" y="100"/>
                                </a:lnTo>
                                <a:lnTo>
                                  <a:pt x="1950" y="105"/>
                                </a:lnTo>
                                <a:lnTo>
                                  <a:pt x="1944" y="112"/>
                                </a:lnTo>
                                <a:lnTo>
                                  <a:pt x="1938" y="121"/>
                                </a:lnTo>
                                <a:lnTo>
                                  <a:pt x="1933" y="132"/>
                                </a:lnTo>
                                <a:lnTo>
                                  <a:pt x="1930" y="142"/>
                                </a:lnTo>
                                <a:lnTo>
                                  <a:pt x="1930" y="154"/>
                                </a:lnTo>
                                <a:lnTo>
                                  <a:pt x="1930" y="166"/>
                                </a:lnTo>
                                <a:lnTo>
                                  <a:pt x="1933" y="176"/>
                                </a:lnTo>
                                <a:lnTo>
                                  <a:pt x="1938" y="187"/>
                                </a:lnTo>
                                <a:lnTo>
                                  <a:pt x="1944" y="194"/>
                                </a:lnTo>
                                <a:lnTo>
                                  <a:pt x="1951" y="202"/>
                                </a:lnTo>
                                <a:lnTo>
                                  <a:pt x="1959" y="206"/>
                                </a:lnTo>
                                <a:lnTo>
                                  <a:pt x="1968" y="209"/>
                                </a:lnTo>
                                <a:lnTo>
                                  <a:pt x="1978" y="211"/>
                                </a:lnTo>
                                <a:lnTo>
                                  <a:pt x="1990" y="209"/>
                                </a:lnTo>
                                <a:lnTo>
                                  <a:pt x="2000" y="205"/>
                                </a:lnTo>
                                <a:lnTo>
                                  <a:pt x="2009" y="197"/>
                                </a:lnTo>
                                <a:lnTo>
                                  <a:pt x="2020" y="187"/>
                                </a:lnTo>
                                <a:lnTo>
                                  <a:pt x="2024" y="190"/>
                                </a:lnTo>
                                <a:close/>
                                <a:moveTo>
                                  <a:pt x="1768" y="170"/>
                                </a:moveTo>
                                <a:lnTo>
                                  <a:pt x="1768" y="170"/>
                                </a:lnTo>
                                <a:lnTo>
                                  <a:pt x="1771" y="181"/>
                                </a:lnTo>
                                <a:lnTo>
                                  <a:pt x="1777" y="190"/>
                                </a:lnTo>
                                <a:lnTo>
                                  <a:pt x="1783" y="197"/>
                                </a:lnTo>
                                <a:lnTo>
                                  <a:pt x="1790" y="205"/>
                                </a:lnTo>
                                <a:lnTo>
                                  <a:pt x="1798" y="209"/>
                                </a:lnTo>
                                <a:lnTo>
                                  <a:pt x="1807" y="214"/>
                                </a:lnTo>
                                <a:lnTo>
                                  <a:pt x="1815" y="217"/>
                                </a:lnTo>
                                <a:lnTo>
                                  <a:pt x="1826" y="217"/>
                                </a:lnTo>
                                <a:lnTo>
                                  <a:pt x="1835" y="217"/>
                                </a:lnTo>
                                <a:lnTo>
                                  <a:pt x="1842" y="214"/>
                                </a:lnTo>
                                <a:lnTo>
                                  <a:pt x="1850" y="211"/>
                                </a:lnTo>
                                <a:lnTo>
                                  <a:pt x="1857" y="208"/>
                                </a:lnTo>
                                <a:lnTo>
                                  <a:pt x="1863" y="202"/>
                                </a:lnTo>
                                <a:lnTo>
                                  <a:pt x="1869" y="194"/>
                                </a:lnTo>
                                <a:lnTo>
                                  <a:pt x="1872" y="187"/>
                                </a:lnTo>
                                <a:lnTo>
                                  <a:pt x="1872" y="178"/>
                                </a:lnTo>
                                <a:lnTo>
                                  <a:pt x="1871" y="169"/>
                                </a:lnTo>
                                <a:lnTo>
                                  <a:pt x="1868" y="161"/>
                                </a:lnTo>
                                <a:lnTo>
                                  <a:pt x="1863" y="154"/>
                                </a:lnTo>
                                <a:lnTo>
                                  <a:pt x="1856" y="148"/>
                                </a:lnTo>
                                <a:lnTo>
                                  <a:pt x="1838" y="135"/>
                                </a:lnTo>
                                <a:lnTo>
                                  <a:pt x="1818" y="123"/>
                                </a:lnTo>
                                <a:lnTo>
                                  <a:pt x="1798" y="109"/>
                                </a:lnTo>
                                <a:lnTo>
                                  <a:pt x="1789" y="102"/>
                                </a:lnTo>
                                <a:lnTo>
                                  <a:pt x="1780" y="94"/>
                                </a:lnTo>
                                <a:lnTo>
                                  <a:pt x="1774" y="87"/>
                                </a:lnTo>
                                <a:lnTo>
                                  <a:pt x="1768" y="78"/>
                                </a:lnTo>
                                <a:lnTo>
                                  <a:pt x="1765" y="69"/>
                                </a:lnTo>
                                <a:lnTo>
                                  <a:pt x="1763" y="59"/>
                                </a:lnTo>
                                <a:lnTo>
                                  <a:pt x="1765" y="50"/>
                                </a:lnTo>
                                <a:lnTo>
                                  <a:pt x="1768" y="39"/>
                                </a:lnTo>
                                <a:lnTo>
                                  <a:pt x="1774" y="32"/>
                                </a:lnTo>
                                <a:lnTo>
                                  <a:pt x="1781" y="24"/>
                                </a:lnTo>
                                <a:lnTo>
                                  <a:pt x="1790" y="20"/>
                                </a:lnTo>
                                <a:lnTo>
                                  <a:pt x="1799" y="15"/>
                                </a:lnTo>
                                <a:lnTo>
                                  <a:pt x="1811" y="12"/>
                                </a:lnTo>
                                <a:lnTo>
                                  <a:pt x="1824" y="11"/>
                                </a:lnTo>
                                <a:lnTo>
                                  <a:pt x="1841" y="12"/>
                                </a:lnTo>
                                <a:lnTo>
                                  <a:pt x="1853" y="15"/>
                                </a:lnTo>
                                <a:lnTo>
                                  <a:pt x="1862" y="18"/>
                                </a:lnTo>
                                <a:lnTo>
                                  <a:pt x="1871" y="20"/>
                                </a:lnTo>
                                <a:lnTo>
                                  <a:pt x="1874" y="18"/>
                                </a:lnTo>
                                <a:lnTo>
                                  <a:pt x="1877" y="17"/>
                                </a:lnTo>
                                <a:lnTo>
                                  <a:pt x="1881" y="17"/>
                                </a:lnTo>
                                <a:lnTo>
                                  <a:pt x="1887" y="59"/>
                                </a:lnTo>
                                <a:lnTo>
                                  <a:pt x="1881" y="59"/>
                                </a:lnTo>
                                <a:lnTo>
                                  <a:pt x="1878" y="50"/>
                                </a:lnTo>
                                <a:lnTo>
                                  <a:pt x="1872" y="42"/>
                                </a:lnTo>
                                <a:lnTo>
                                  <a:pt x="1866" y="35"/>
                                </a:lnTo>
                                <a:lnTo>
                                  <a:pt x="1860" y="30"/>
                                </a:lnTo>
                                <a:lnTo>
                                  <a:pt x="1853" y="26"/>
                                </a:lnTo>
                                <a:lnTo>
                                  <a:pt x="1844" y="21"/>
                                </a:lnTo>
                                <a:lnTo>
                                  <a:pt x="1836" y="20"/>
                                </a:lnTo>
                                <a:lnTo>
                                  <a:pt x="1827" y="20"/>
                                </a:lnTo>
                                <a:lnTo>
                                  <a:pt x="1818" y="20"/>
                                </a:lnTo>
                                <a:lnTo>
                                  <a:pt x="1811" y="21"/>
                                </a:lnTo>
                                <a:lnTo>
                                  <a:pt x="1805" y="24"/>
                                </a:lnTo>
                                <a:lnTo>
                                  <a:pt x="1799" y="27"/>
                                </a:lnTo>
                                <a:lnTo>
                                  <a:pt x="1795" y="32"/>
                                </a:lnTo>
                                <a:lnTo>
                                  <a:pt x="1792" y="38"/>
                                </a:lnTo>
                                <a:lnTo>
                                  <a:pt x="1790" y="44"/>
                                </a:lnTo>
                                <a:lnTo>
                                  <a:pt x="1789" y="50"/>
                                </a:lnTo>
                                <a:lnTo>
                                  <a:pt x="1790" y="59"/>
                                </a:lnTo>
                                <a:lnTo>
                                  <a:pt x="1793" y="66"/>
                                </a:lnTo>
                                <a:lnTo>
                                  <a:pt x="1799" y="73"/>
                                </a:lnTo>
                                <a:lnTo>
                                  <a:pt x="1807" y="79"/>
                                </a:lnTo>
                                <a:lnTo>
                                  <a:pt x="1823" y="93"/>
                                </a:lnTo>
                                <a:lnTo>
                                  <a:pt x="1844" y="105"/>
                                </a:lnTo>
                                <a:lnTo>
                                  <a:pt x="1863" y="117"/>
                                </a:lnTo>
                                <a:lnTo>
                                  <a:pt x="1872" y="124"/>
                                </a:lnTo>
                                <a:lnTo>
                                  <a:pt x="1881" y="132"/>
                                </a:lnTo>
                                <a:lnTo>
                                  <a:pt x="1889" y="141"/>
                                </a:lnTo>
                                <a:lnTo>
                                  <a:pt x="1893" y="149"/>
                                </a:lnTo>
                                <a:lnTo>
                                  <a:pt x="1898" y="158"/>
                                </a:lnTo>
                                <a:lnTo>
                                  <a:pt x="1898" y="169"/>
                                </a:lnTo>
                                <a:lnTo>
                                  <a:pt x="1898" y="181"/>
                                </a:lnTo>
                                <a:lnTo>
                                  <a:pt x="1893" y="191"/>
                                </a:lnTo>
                                <a:lnTo>
                                  <a:pt x="1887" y="202"/>
                                </a:lnTo>
                                <a:lnTo>
                                  <a:pt x="1878" y="209"/>
                                </a:lnTo>
                                <a:lnTo>
                                  <a:pt x="1868" y="217"/>
                                </a:lnTo>
                                <a:lnTo>
                                  <a:pt x="1856" y="221"/>
                                </a:lnTo>
                                <a:lnTo>
                                  <a:pt x="1844" y="224"/>
                                </a:lnTo>
                                <a:lnTo>
                                  <a:pt x="1829" y="226"/>
                                </a:lnTo>
                                <a:lnTo>
                                  <a:pt x="1814" y="224"/>
                                </a:lnTo>
                                <a:lnTo>
                                  <a:pt x="1799" y="221"/>
                                </a:lnTo>
                                <a:lnTo>
                                  <a:pt x="1781" y="217"/>
                                </a:lnTo>
                                <a:lnTo>
                                  <a:pt x="1777" y="218"/>
                                </a:lnTo>
                                <a:lnTo>
                                  <a:pt x="1775" y="220"/>
                                </a:lnTo>
                                <a:lnTo>
                                  <a:pt x="1769" y="220"/>
                                </a:lnTo>
                                <a:lnTo>
                                  <a:pt x="1762" y="170"/>
                                </a:lnTo>
                                <a:lnTo>
                                  <a:pt x="1768" y="170"/>
                                </a:lnTo>
                                <a:close/>
                                <a:moveTo>
                                  <a:pt x="1714" y="190"/>
                                </a:moveTo>
                                <a:lnTo>
                                  <a:pt x="1714" y="190"/>
                                </a:lnTo>
                                <a:lnTo>
                                  <a:pt x="1710" y="197"/>
                                </a:lnTo>
                                <a:lnTo>
                                  <a:pt x="1702" y="205"/>
                                </a:lnTo>
                                <a:lnTo>
                                  <a:pt x="1696" y="211"/>
                                </a:lnTo>
                                <a:lnTo>
                                  <a:pt x="1689" y="215"/>
                                </a:lnTo>
                                <a:lnTo>
                                  <a:pt x="1681" y="220"/>
                                </a:lnTo>
                                <a:lnTo>
                                  <a:pt x="1674" y="223"/>
                                </a:lnTo>
                                <a:lnTo>
                                  <a:pt x="1663" y="224"/>
                                </a:lnTo>
                                <a:lnTo>
                                  <a:pt x="1654" y="224"/>
                                </a:lnTo>
                                <a:lnTo>
                                  <a:pt x="1639" y="223"/>
                                </a:lnTo>
                                <a:lnTo>
                                  <a:pt x="1628" y="218"/>
                                </a:lnTo>
                                <a:lnTo>
                                  <a:pt x="1619" y="211"/>
                                </a:lnTo>
                                <a:lnTo>
                                  <a:pt x="1610" y="202"/>
                                </a:lnTo>
                                <a:lnTo>
                                  <a:pt x="1604" y="193"/>
                                </a:lnTo>
                                <a:lnTo>
                                  <a:pt x="1601" y="182"/>
                                </a:lnTo>
                                <a:lnTo>
                                  <a:pt x="1598" y="170"/>
                                </a:lnTo>
                                <a:lnTo>
                                  <a:pt x="1596" y="161"/>
                                </a:lnTo>
                                <a:lnTo>
                                  <a:pt x="1599" y="147"/>
                                </a:lnTo>
                                <a:lnTo>
                                  <a:pt x="1604" y="132"/>
                                </a:lnTo>
                                <a:lnTo>
                                  <a:pt x="1610" y="120"/>
                                </a:lnTo>
                                <a:lnTo>
                                  <a:pt x="1620" y="108"/>
                                </a:lnTo>
                                <a:lnTo>
                                  <a:pt x="1632" y="99"/>
                                </a:lnTo>
                                <a:lnTo>
                                  <a:pt x="1645" y="93"/>
                                </a:lnTo>
                                <a:lnTo>
                                  <a:pt x="1659" y="88"/>
                                </a:lnTo>
                                <a:lnTo>
                                  <a:pt x="1675" y="87"/>
                                </a:lnTo>
                                <a:lnTo>
                                  <a:pt x="1690" y="88"/>
                                </a:lnTo>
                                <a:lnTo>
                                  <a:pt x="1702" y="93"/>
                                </a:lnTo>
                                <a:lnTo>
                                  <a:pt x="1707" y="94"/>
                                </a:lnTo>
                                <a:lnTo>
                                  <a:pt x="1711" y="99"/>
                                </a:lnTo>
                                <a:lnTo>
                                  <a:pt x="1713" y="102"/>
                                </a:lnTo>
                                <a:lnTo>
                                  <a:pt x="1714" y="105"/>
                                </a:lnTo>
                                <a:lnTo>
                                  <a:pt x="1713" y="109"/>
                                </a:lnTo>
                                <a:lnTo>
                                  <a:pt x="1711" y="112"/>
                                </a:lnTo>
                                <a:lnTo>
                                  <a:pt x="1708" y="115"/>
                                </a:lnTo>
                                <a:lnTo>
                                  <a:pt x="1704" y="115"/>
                                </a:lnTo>
                                <a:lnTo>
                                  <a:pt x="1698" y="114"/>
                                </a:lnTo>
                                <a:lnTo>
                                  <a:pt x="1693" y="112"/>
                                </a:lnTo>
                                <a:lnTo>
                                  <a:pt x="1684" y="105"/>
                                </a:lnTo>
                                <a:lnTo>
                                  <a:pt x="1675" y="99"/>
                                </a:lnTo>
                                <a:lnTo>
                                  <a:pt x="1671" y="96"/>
                                </a:lnTo>
                                <a:lnTo>
                                  <a:pt x="1663" y="96"/>
                                </a:lnTo>
                                <a:lnTo>
                                  <a:pt x="1654" y="96"/>
                                </a:lnTo>
                                <a:lnTo>
                                  <a:pt x="1647" y="100"/>
                                </a:lnTo>
                                <a:lnTo>
                                  <a:pt x="1639" y="105"/>
                                </a:lnTo>
                                <a:lnTo>
                                  <a:pt x="1633" y="112"/>
                                </a:lnTo>
                                <a:lnTo>
                                  <a:pt x="1628" y="121"/>
                                </a:lnTo>
                                <a:lnTo>
                                  <a:pt x="1623" y="132"/>
                                </a:lnTo>
                                <a:lnTo>
                                  <a:pt x="1620" y="142"/>
                                </a:lnTo>
                                <a:lnTo>
                                  <a:pt x="1620" y="154"/>
                                </a:lnTo>
                                <a:lnTo>
                                  <a:pt x="1620" y="166"/>
                                </a:lnTo>
                                <a:lnTo>
                                  <a:pt x="1623" y="176"/>
                                </a:lnTo>
                                <a:lnTo>
                                  <a:pt x="1628" y="187"/>
                                </a:lnTo>
                                <a:lnTo>
                                  <a:pt x="1633" y="194"/>
                                </a:lnTo>
                                <a:lnTo>
                                  <a:pt x="1641" y="202"/>
                                </a:lnTo>
                                <a:lnTo>
                                  <a:pt x="1648" y="206"/>
                                </a:lnTo>
                                <a:lnTo>
                                  <a:pt x="1657" y="209"/>
                                </a:lnTo>
                                <a:lnTo>
                                  <a:pt x="1668" y="211"/>
                                </a:lnTo>
                                <a:lnTo>
                                  <a:pt x="1680" y="209"/>
                                </a:lnTo>
                                <a:lnTo>
                                  <a:pt x="1690" y="205"/>
                                </a:lnTo>
                                <a:lnTo>
                                  <a:pt x="1701" y="197"/>
                                </a:lnTo>
                                <a:lnTo>
                                  <a:pt x="1710" y="187"/>
                                </a:lnTo>
                                <a:lnTo>
                                  <a:pt x="1714" y="190"/>
                                </a:lnTo>
                                <a:close/>
                                <a:moveTo>
                                  <a:pt x="1565" y="11"/>
                                </a:moveTo>
                                <a:lnTo>
                                  <a:pt x="1565" y="11"/>
                                </a:lnTo>
                                <a:lnTo>
                                  <a:pt x="1571" y="12"/>
                                </a:lnTo>
                                <a:lnTo>
                                  <a:pt x="1575" y="15"/>
                                </a:lnTo>
                                <a:lnTo>
                                  <a:pt x="1578" y="18"/>
                                </a:lnTo>
                                <a:lnTo>
                                  <a:pt x="1580" y="24"/>
                                </a:lnTo>
                                <a:lnTo>
                                  <a:pt x="1578" y="29"/>
                                </a:lnTo>
                                <a:lnTo>
                                  <a:pt x="1575" y="33"/>
                                </a:lnTo>
                                <a:lnTo>
                                  <a:pt x="1571" y="35"/>
                                </a:lnTo>
                                <a:lnTo>
                                  <a:pt x="1565" y="36"/>
                                </a:lnTo>
                                <a:lnTo>
                                  <a:pt x="1559" y="35"/>
                                </a:lnTo>
                                <a:lnTo>
                                  <a:pt x="1554" y="33"/>
                                </a:lnTo>
                                <a:lnTo>
                                  <a:pt x="1551" y="29"/>
                                </a:lnTo>
                                <a:lnTo>
                                  <a:pt x="1550" y="24"/>
                                </a:lnTo>
                                <a:lnTo>
                                  <a:pt x="1551" y="18"/>
                                </a:lnTo>
                                <a:lnTo>
                                  <a:pt x="1554" y="15"/>
                                </a:lnTo>
                                <a:lnTo>
                                  <a:pt x="1559" y="12"/>
                                </a:lnTo>
                                <a:lnTo>
                                  <a:pt x="1565" y="11"/>
                                </a:lnTo>
                                <a:close/>
                                <a:moveTo>
                                  <a:pt x="1578" y="196"/>
                                </a:moveTo>
                                <a:lnTo>
                                  <a:pt x="1578" y="196"/>
                                </a:lnTo>
                                <a:lnTo>
                                  <a:pt x="1580" y="203"/>
                                </a:lnTo>
                                <a:lnTo>
                                  <a:pt x="1581" y="206"/>
                                </a:lnTo>
                                <a:lnTo>
                                  <a:pt x="1584" y="209"/>
                                </a:lnTo>
                                <a:lnTo>
                                  <a:pt x="1587" y="211"/>
                                </a:lnTo>
                                <a:lnTo>
                                  <a:pt x="1592" y="212"/>
                                </a:lnTo>
                                <a:lnTo>
                                  <a:pt x="1604" y="214"/>
                                </a:lnTo>
                                <a:lnTo>
                                  <a:pt x="1604" y="220"/>
                                </a:lnTo>
                                <a:lnTo>
                                  <a:pt x="1528" y="220"/>
                                </a:lnTo>
                                <a:lnTo>
                                  <a:pt x="1528" y="214"/>
                                </a:lnTo>
                                <a:lnTo>
                                  <a:pt x="1541" y="212"/>
                                </a:lnTo>
                                <a:lnTo>
                                  <a:pt x="1545" y="211"/>
                                </a:lnTo>
                                <a:lnTo>
                                  <a:pt x="1550" y="209"/>
                                </a:lnTo>
                                <a:lnTo>
                                  <a:pt x="1553" y="205"/>
                                </a:lnTo>
                                <a:lnTo>
                                  <a:pt x="1554" y="202"/>
                                </a:lnTo>
                                <a:lnTo>
                                  <a:pt x="1556" y="196"/>
                                </a:lnTo>
                                <a:lnTo>
                                  <a:pt x="1556" y="190"/>
                                </a:lnTo>
                                <a:lnTo>
                                  <a:pt x="1556" y="124"/>
                                </a:lnTo>
                                <a:lnTo>
                                  <a:pt x="1556" y="117"/>
                                </a:lnTo>
                                <a:lnTo>
                                  <a:pt x="1554" y="112"/>
                                </a:lnTo>
                                <a:lnTo>
                                  <a:pt x="1551" y="109"/>
                                </a:lnTo>
                                <a:lnTo>
                                  <a:pt x="1545" y="108"/>
                                </a:lnTo>
                                <a:lnTo>
                                  <a:pt x="1529" y="105"/>
                                </a:lnTo>
                                <a:lnTo>
                                  <a:pt x="1529" y="100"/>
                                </a:lnTo>
                                <a:lnTo>
                                  <a:pt x="1574" y="85"/>
                                </a:lnTo>
                                <a:lnTo>
                                  <a:pt x="1578" y="85"/>
                                </a:lnTo>
                                <a:lnTo>
                                  <a:pt x="1578" y="196"/>
                                </a:lnTo>
                                <a:close/>
                                <a:moveTo>
                                  <a:pt x="1508" y="194"/>
                                </a:moveTo>
                                <a:lnTo>
                                  <a:pt x="1508" y="194"/>
                                </a:lnTo>
                                <a:lnTo>
                                  <a:pt x="1510" y="203"/>
                                </a:lnTo>
                                <a:lnTo>
                                  <a:pt x="1513" y="209"/>
                                </a:lnTo>
                                <a:lnTo>
                                  <a:pt x="1519" y="212"/>
                                </a:lnTo>
                                <a:lnTo>
                                  <a:pt x="1528" y="214"/>
                                </a:lnTo>
                                <a:lnTo>
                                  <a:pt x="1534" y="214"/>
                                </a:lnTo>
                                <a:lnTo>
                                  <a:pt x="1534" y="220"/>
                                </a:lnTo>
                                <a:lnTo>
                                  <a:pt x="1457" y="220"/>
                                </a:lnTo>
                                <a:lnTo>
                                  <a:pt x="1457" y="214"/>
                                </a:lnTo>
                                <a:lnTo>
                                  <a:pt x="1471" y="212"/>
                                </a:lnTo>
                                <a:lnTo>
                                  <a:pt x="1475" y="211"/>
                                </a:lnTo>
                                <a:lnTo>
                                  <a:pt x="1480" y="209"/>
                                </a:lnTo>
                                <a:lnTo>
                                  <a:pt x="1483" y="206"/>
                                </a:lnTo>
                                <a:lnTo>
                                  <a:pt x="1484" y="202"/>
                                </a:lnTo>
                                <a:lnTo>
                                  <a:pt x="1486" y="193"/>
                                </a:lnTo>
                                <a:lnTo>
                                  <a:pt x="1486" y="33"/>
                                </a:lnTo>
                                <a:lnTo>
                                  <a:pt x="1486" y="27"/>
                                </a:lnTo>
                                <a:lnTo>
                                  <a:pt x="1484" y="24"/>
                                </a:lnTo>
                                <a:lnTo>
                                  <a:pt x="1480" y="21"/>
                                </a:lnTo>
                                <a:lnTo>
                                  <a:pt x="1475" y="20"/>
                                </a:lnTo>
                                <a:lnTo>
                                  <a:pt x="1459" y="18"/>
                                </a:lnTo>
                                <a:lnTo>
                                  <a:pt x="1459" y="14"/>
                                </a:lnTo>
                                <a:lnTo>
                                  <a:pt x="1504" y="0"/>
                                </a:lnTo>
                                <a:lnTo>
                                  <a:pt x="1508" y="0"/>
                                </a:lnTo>
                                <a:lnTo>
                                  <a:pt x="1508" y="194"/>
                                </a:lnTo>
                                <a:close/>
                                <a:moveTo>
                                  <a:pt x="1360" y="0"/>
                                </a:moveTo>
                                <a:lnTo>
                                  <a:pt x="1355" y="0"/>
                                </a:lnTo>
                                <a:lnTo>
                                  <a:pt x="1314" y="14"/>
                                </a:lnTo>
                                <a:lnTo>
                                  <a:pt x="1314" y="18"/>
                                </a:lnTo>
                                <a:lnTo>
                                  <a:pt x="1323" y="20"/>
                                </a:lnTo>
                                <a:lnTo>
                                  <a:pt x="1332" y="21"/>
                                </a:lnTo>
                                <a:lnTo>
                                  <a:pt x="1335" y="24"/>
                                </a:lnTo>
                                <a:lnTo>
                                  <a:pt x="1338" y="30"/>
                                </a:lnTo>
                                <a:lnTo>
                                  <a:pt x="1338" y="41"/>
                                </a:lnTo>
                                <a:lnTo>
                                  <a:pt x="1338" y="218"/>
                                </a:lnTo>
                                <a:lnTo>
                                  <a:pt x="1365" y="223"/>
                                </a:lnTo>
                                <a:lnTo>
                                  <a:pt x="1389" y="224"/>
                                </a:lnTo>
                                <a:lnTo>
                                  <a:pt x="1405" y="223"/>
                                </a:lnTo>
                                <a:lnTo>
                                  <a:pt x="1420" y="218"/>
                                </a:lnTo>
                                <a:lnTo>
                                  <a:pt x="1434" y="212"/>
                                </a:lnTo>
                                <a:lnTo>
                                  <a:pt x="1446" y="203"/>
                                </a:lnTo>
                                <a:lnTo>
                                  <a:pt x="1454" y="191"/>
                                </a:lnTo>
                                <a:lnTo>
                                  <a:pt x="1462" y="179"/>
                                </a:lnTo>
                                <a:lnTo>
                                  <a:pt x="1466" y="166"/>
                                </a:lnTo>
                                <a:lnTo>
                                  <a:pt x="1468" y="149"/>
                                </a:lnTo>
                                <a:lnTo>
                                  <a:pt x="1466" y="138"/>
                                </a:lnTo>
                                <a:lnTo>
                                  <a:pt x="1463" y="126"/>
                                </a:lnTo>
                                <a:lnTo>
                                  <a:pt x="1459" y="115"/>
                                </a:lnTo>
                                <a:lnTo>
                                  <a:pt x="1451" y="105"/>
                                </a:lnTo>
                                <a:lnTo>
                                  <a:pt x="1443" y="97"/>
                                </a:lnTo>
                                <a:lnTo>
                                  <a:pt x="1434" y="91"/>
                                </a:lnTo>
                                <a:lnTo>
                                  <a:pt x="1423" y="88"/>
                                </a:lnTo>
                                <a:lnTo>
                                  <a:pt x="1413" y="87"/>
                                </a:lnTo>
                                <a:lnTo>
                                  <a:pt x="1402" y="88"/>
                                </a:lnTo>
                                <a:lnTo>
                                  <a:pt x="1390" y="91"/>
                                </a:lnTo>
                                <a:lnTo>
                                  <a:pt x="1377" y="99"/>
                                </a:lnTo>
                                <a:lnTo>
                                  <a:pt x="1360" y="109"/>
                                </a:lnTo>
                                <a:lnTo>
                                  <a:pt x="1360" y="0"/>
                                </a:lnTo>
                                <a:close/>
                                <a:moveTo>
                                  <a:pt x="1360" y="117"/>
                                </a:moveTo>
                                <a:lnTo>
                                  <a:pt x="1360" y="117"/>
                                </a:lnTo>
                                <a:lnTo>
                                  <a:pt x="1371" y="111"/>
                                </a:lnTo>
                                <a:lnTo>
                                  <a:pt x="1381" y="106"/>
                                </a:lnTo>
                                <a:lnTo>
                                  <a:pt x="1390" y="103"/>
                                </a:lnTo>
                                <a:lnTo>
                                  <a:pt x="1399" y="102"/>
                                </a:lnTo>
                                <a:lnTo>
                                  <a:pt x="1408" y="103"/>
                                </a:lnTo>
                                <a:lnTo>
                                  <a:pt x="1417" y="106"/>
                                </a:lnTo>
                                <a:lnTo>
                                  <a:pt x="1425" y="111"/>
                                </a:lnTo>
                                <a:lnTo>
                                  <a:pt x="1432" y="118"/>
                                </a:lnTo>
                                <a:lnTo>
                                  <a:pt x="1438" y="127"/>
                                </a:lnTo>
                                <a:lnTo>
                                  <a:pt x="1441" y="136"/>
                                </a:lnTo>
                                <a:lnTo>
                                  <a:pt x="1444" y="148"/>
                                </a:lnTo>
                                <a:lnTo>
                                  <a:pt x="1446" y="160"/>
                                </a:lnTo>
                                <a:lnTo>
                                  <a:pt x="1444" y="170"/>
                                </a:lnTo>
                                <a:lnTo>
                                  <a:pt x="1441" y="182"/>
                                </a:lnTo>
                                <a:lnTo>
                                  <a:pt x="1438" y="191"/>
                                </a:lnTo>
                                <a:lnTo>
                                  <a:pt x="1432" y="199"/>
                                </a:lnTo>
                                <a:lnTo>
                                  <a:pt x="1425" y="206"/>
                                </a:lnTo>
                                <a:lnTo>
                                  <a:pt x="1417" y="211"/>
                                </a:lnTo>
                                <a:lnTo>
                                  <a:pt x="1408" y="214"/>
                                </a:lnTo>
                                <a:lnTo>
                                  <a:pt x="1398" y="215"/>
                                </a:lnTo>
                                <a:lnTo>
                                  <a:pt x="1389" y="214"/>
                                </a:lnTo>
                                <a:lnTo>
                                  <a:pt x="1381" y="212"/>
                                </a:lnTo>
                                <a:lnTo>
                                  <a:pt x="1375" y="208"/>
                                </a:lnTo>
                                <a:lnTo>
                                  <a:pt x="1369" y="203"/>
                                </a:lnTo>
                                <a:lnTo>
                                  <a:pt x="1365" y="199"/>
                                </a:lnTo>
                                <a:lnTo>
                                  <a:pt x="1363" y="193"/>
                                </a:lnTo>
                                <a:lnTo>
                                  <a:pt x="1360" y="187"/>
                                </a:lnTo>
                                <a:lnTo>
                                  <a:pt x="1360" y="181"/>
                                </a:lnTo>
                                <a:lnTo>
                                  <a:pt x="1360" y="117"/>
                                </a:lnTo>
                                <a:close/>
                                <a:moveTo>
                                  <a:pt x="1331" y="211"/>
                                </a:moveTo>
                                <a:lnTo>
                                  <a:pt x="1286" y="224"/>
                                </a:lnTo>
                                <a:lnTo>
                                  <a:pt x="1286" y="199"/>
                                </a:lnTo>
                                <a:lnTo>
                                  <a:pt x="1268" y="209"/>
                                </a:lnTo>
                                <a:lnTo>
                                  <a:pt x="1252" y="218"/>
                                </a:lnTo>
                                <a:lnTo>
                                  <a:pt x="1240" y="223"/>
                                </a:lnTo>
                                <a:lnTo>
                                  <a:pt x="1228" y="224"/>
                                </a:lnTo>
                                <a:lnTo>
                                  <a:pt x="1222" y="224"/>
                                </a:lnTo>
                                <a:lnTo>
                                  <a:pt x="1214" y="223"/>
                                </a:lnTo>
                                <a:lnTo>
                                  <a:pt x="1208" y="220"/>
                                </a:lnTo>
                                <a:lnTo>
                                  <a:pt x="1204" y="217"/>
                                </a:lnTo>
                                <a:lnTo>
                                  <a:pt x="1198" y="211"/>
                                </a:lnTo>
                                <a:lnTo>
                                  <a:pt x="1195" y="205"/>
                                </a:lnTo>
                                <a:lnTo>
                                  <a:pt x="1192" y="199"/>
                                </a:lnTo>
                                <a:lnTo>
                                  <a:pt x="1192" y="191"/>
                                </a:lnTo>
                                <a:lnTo>
                                  <a:pt x="1192" y="118"/>
                                </a:lnTo>
                                <a:lnTo>
                                  <a:pt x="1190" y="112"/>
                                </a:lnTo>
                                <a:lnTo>
                                  <a:pt x="1190" y="109"/>
                                </a:lnTo>
                                <a:lnTo>
                                  <a:pt x="1187" y="106"/>
                                </a:lnTo>
                                <a:lnTo>
                                  <a:pt x="1183" y="105"/>
                                </a:lnTo>
                                <a:lnTo>
                                  <a:pt x="1171" y="102"/>
                                </a:lnTo>
                                <a:lnTo>
                                  <a:pt x="1171" y="96"/>
                                </a:lnTo>
                                <a:lnTo>
                                  <a:pt x="1214" y="87"/>
                                </a:lnTo>
                                <a:lnTo>
                                  <a:pt x="1214" y="179"/>
                                </a:lnTo>
                                <a:lnTo>
                                  <a:pt x="1216" y="187"/>
                                </a:lnTo>
                                <a:lnTo>
                                  <a:pt x="1217" y="193"/>
                                </a:lnTo>
                                <a:lnTo>
                                  <a:pt x="1220" y="197"/>
                                </a:lnTo>
                                <a:lnTo>
                                  <a:pt x="1225" y="202"/>
                                </a:lnTo>
                                <a:lnTo>
                                  <a:pt x="1229" y="205"/>
                                </a:lnTo>
                                <a:lnTo>
                                  <a:pt x="1234" y="206"/>
                                </a:lnTo>
                                <a:lnTo>
                                  <a:pt x="1240" y="208"/>
                                </a:lnTo>
                                <a:lnTo>
                                  <a:pt x="1246" y="209"/>
                                </a:lnTo>
                                <a:lnTo>
                                  <a:pt x="1255" y="208"/>
                                </a:lnTo>
                                <a:lnTo>
                                  <a:pt x="1265" y="203"/>
                                </a:lnTo>
                                <a:lnTo>
                                  <a:pt x="1275" y="197"/>
                                </a:lnTo>
                                <a:lnTo>
                                  <a:pt x="1286" y="190"/>
                                </a:lnTo>
                                <a:lnTo>
                                  <a:pt x="1286" y="120"/>
                                </a:lnTo>
                                <a:lnTo>
                                  <a:pt x="1286" y="112"/>
                                </a:lnTo>
                                <a:lnTo>
                                  <a:pt x="1283" y="108"/>
                                </a:lnTo>
                                <a:lnTo>
                                  <a:pt x="1280" y="105"/>
                                </a:lnTo>
                                <a:lnTo>
                                  <a:pt x="1272" y="102"/>
                                </a:lnTo>
                                <a:lnTo>
                                  <a:pt x="1256" y="99"/>
                                </a:lnTo>
                                <a:lnTo>
                                  <a:pt x="1256" y="94"/>
                                </a:lnTo>
                                <a:lnTo>
                                  <a:pt x="1308" y="87"/>
                                </a:lnTo>
                                <a:lnTo>
                                  <a:pt x="1308" y="197"/>
                                </a:lnTo>
                                <a:lnTo>
                                  <a:pt x="1310" y="203"/>
                                </a:lnTo>
                                <a:lnTo>
                                  <a:pt x="1311" y="206"/>
                                </a:lnTo>
                                <a:lnTo>
                                  <a:pt x="1317" y="208"/>
                                </a:lnTo>
                                <a:lnTo>
                                  <a:pt x="1325" y="206"/>
                                </a:lnTo>
                                <a:lnTo>
                                  <a:pt x="1331" y="205"/>
                                </a:lnTo>
                                <a:lnTo>
                                  <a:pt x="1331" y="211"/>
                                </a:lnTo>
                                <a:close/>
                                <a:moveTo>
                                  <a:pt x="1065" y="132"/>
                                </a:moveTo>
                                <a:lnTo>
                                  <a:pt x="1065" y="132"/>
                                </a:lnTo>
                                <a:lnTo>
                                  <a:pt x="1080" y="133"/>
                                </a:lnTo>
                                <a:lnTo>
                                  <a:pt x="1093" y="135"/>
                                </a:lnTo>
                                <a:lnTo>
                                  <a:pt x="1113" y="133"/>
                                </a:lnTo>
                                <a:lnTo>
                                  <a:pt x="1128" y="130"/>
                                </a:lnTo>
                                <a:lnTo>
                                  <a:pt x="1143" y="124"/>
                                </a:lnTo>
                                <a:lnTo>
                                  <a:pt x="1155" y="117"/>
                                </a:lnTo>
                                <a:lnTo>
                                  <a:pt x="1164" y="108"/>
                                </a:lnTo>
                                <a:lnTo>
                                  <a:pt x="1171" y="97"/>
                                </a:lnTo>
                                <a:lnTo>
                                  <a:pt x="1175" y="85"/>
                                </a:lnTo>
                                <a:lnTo>
                                  <a:pt x="1177" y="72"/>
                                </a:lnTo>
                                <a:lnTo>
                                  <a:pt x="1175" y="62"/>
                                </a:lnTo>
                                <a:lnTo>
                                  <a:pt x="1173" y="51"/>
                                </a:lnTo>
                                <a:lnTo>
                                  <a:pt x="1168" y="42"/>
                                </a:lnTo>
                                <a:lnTo>
                                  <a:pt x="1159" y="33"/>
                                </a:lnTo>
                                <a:lnTo>
                                  <a:pt x="1149" y="24"/>
                                </a:lnTo>
                                <a:lnTo>
                                  <a:pt x="1132" y="18"/>
                                </a:lnTo>
                                <a:lnTo>
                                  <a:pt x="1113" y="15"/>
                                </a:lnTo>
                                <a:lnTo>
                                  <a:pt x="1089" y="14"/>
                                </a:lnTo>
                                <a:lnTo>
                                  <a:pt x="1047" y="14"/>
                                </a:lnTo>
                                <a:lnTo>
                                  <a:pt x="1004" y="17"/>
                                </a:lnTo>
                                <a:lnTo>
                                  <a:pt x="1004" y="23"/>
                                </a:lnTo>
                                <a:lnTo>
                                  <a:pt x="1020" y="23"/>
                                </a:lnTo>
                                <a:lnTo>
                                  <a:pt x="1028" y="23"/>
                                </a:lnTo>
                                <a:lnTo>
                                  <a:pt x="1034" y="27"/>
                                </a:lnTo>
                                <a:lnTo>
                                  <a:pt x="1037" y="32"/>
                                </a:lnTo>
                                <a:lnTo>
                                  <a:pt x="1037" y="39"/>
                                </a:lnTo>
                                <a:lnTo>
                                  <a:pt x="1037" y="196"/>
                                </a:lnTo>
                                <a:lnTo>
                                  <a:pt x="1035" y="205"/>
                                </a:lnTo>
                                <a:lnTo>
                                  <a:pt x="1034" y="208"/>
                                </a:lnTo>
                                <a:lnTo>
                                  <a:pt x="1032" y="211"/>
                                </a:lnTo>
                                <a:lnTo>
                                  <a:pt x="1029" y="212"/>
                                </a:lnTo>
                                <a:lnTo>
                                  <a:pt x="1025" y="214"/>
                                </a:lnTo>
                                <a:lnTo>
                                  <a:pt x="1014" y="214"/>
                                </a:lnTo>
                                <a:lnTo>
                                  <a:pt x="1010" y="214"/>
                                </a:lnTo>
                                <a:lnTo>
                                  <a:pt x="1010" y="220"/>
                                </a:lnTo>
                                <a:lnTo>
                                  <a:pt x="1104" y="220"/>
                                </a:lnTo>
                                <a:lnTo>
                                  <a:pt x="1104" y="214"/>
                                </a:lnTo>
                                <a:lnTo>
                                  <a:pt x="1092" y="214"/>
                                </a:lnTo>
                                <a:lnTo>
                                  <a:pt x="1079" y="212"/>
                                </a:lnTo>
                                <a:lnTo>
                                  <a:pt x="1074" y="211"/>
                                </a:lnTo>
                                <a:lnTo>
                                  <a:pt x="1071" y="208"/>
                                </a:lnTo>
                                <a:lnTo>
                                  <a:pt x="1068" y="205"/>
                                </a:lnTo>
                                <a:lnTo>
                                  <a:pt x="1067" y="200"/>
                                </a:lnTo>
                                <a:lnTo>
                                  <a:pt x="1065" y="188"/>
                                </a:lnTo>
                                <a:lnTo>
                                  <a:pt x="1065" y="132"/>
                                </a:lnTo>
                                <a:close/>
                                <a:moveTo>
                                  <a:pt x="1065" y="21"/>
                                </a:moveTo>
                                <a:lnTo>
                                  <a:pt x="1065" y="21"/>
                                </a:lnTo>
                                <a:lnTo>
                                  <a:pt x="1077" y="20"/>
                                </a:lnTo>
                                <a:lnTo>
                                  <a:pt x="1089" y="20"/>
                                </a:lnTo>
                                <a:lnTo>
                                  <a:pt x="1104" y="21"/>
                                </a:lnTo>
                                <a:lnTo>
                                  <a:pt x="1116" y="24"/>
                                </a:lnTo>
                                <a:lnTo>
                                  <a:pt x="1126" y="29"/>
                                </a:lnTo>
                                <a:lnTo>
                                  <a:pt x="1134" y="35"/>
                                </a:lnTo>
                                <a:lnTo>
                                  <a:pt x="1138" y="44"/>
                                </a:lnTo>
                                <a:lnTo>
                                  <a:pt x="1143" y="51"/>
                                </a:lnTo>
                                <a:lnTo>
                                  <a:pt x="1144" y="60"/>
                                </a:lnTo>
                                <a:lnTo>
                                  <a:pt x="1144" y="71"/>
                                </a:lnTo>
                                <a:lnTo>
                                  <a:pt x="1144" y="82"/>
                                </a:lnTo>
                                <a:lnTo>
                                  <a:pt x="1140" y="93"/>
                                </a:lnTo>
                                <a:lnTo>
                                  <a:pt x="1135" y="103"/>
                                </a:lnTo>
                                <a:lnTo>
                                  <a:pt x="1128" y="111"/>
                                </a:lnTo>
                                <a:lnTo>
                                  <a:pt x="1119" y="118"/>
                                </a:lnTo>
                                <a:lnTo>
                                  <a:pt x="1108" y="124"/>
                                </a:lnTo>
                                <a:lnTo>
                                  <a:pt x="1096" y="127"/>
                                </a:lnTo>
                                <a:lnTo>
                                  <a:pt x="1083" y="127"/>
                                </a:lnTo>
                                <a:lnTo>
                                  <a:pt x="1074" y="127"/>
                                </a:lnTo>
                                <a:lnTo>
                                  <a:pt x="1065" y="126"/>
                                </a:lnTo>
                                <a:lnTo>
                                  <a:pt x="1065" y="21"/>
                                </a:lnTo>
                                <a:close/>
                                <a:moveTo>
                                  <a:pt x="970" y="138"/>
                                </a:moveTo>
                                <a:lnTo>
                                  <a:pt x="970" y="130"/>
                                </a:lnTo>
                                <a:lnTo>
                                  <a:pt x="967" y="124"/>
                                </a:lnTo>
                                <a:lnTo>
                                  <a:pt x="962" y="118"/>
                                </a:lnTo>
                                <a:lnTo>
                                  <a:pt x="959" y="111"/>
                                </a:lnTo>
                                <a:lnTo>
                                  <a:pt x="955" y="103"/>
                                </a:lnTo>
                                <a:lnTo>
                                  <a:pt x="949" y="97"/>
                                </a:lnTo>
                                <a:lnTo>
                                  <a:pt x="940" y="91"/>
                                </a:lnTo>
                                <a:lnTo>
                                  <a:pt x="929" y="88"/>
                                </a:lnTo>
                                <a:lnTo>
                                  <a:pt x="913" y="87"/>
                                </a:lnTo>
                                <a:lnTo>
                                  <a:pt x="898" y="88"/>
                                </a:lnTo>
                                <a:lnTo>
                                  <a:pt x="886" y="93"/>
                                </a:lnTo>
                                <a:lnTo>
                                  <a:pt x="874" y="100"/>
                                </a:lnTo>
                                <a:lnTo>
                                  <a:pt x="865" y="109"/>
                                </a:lnTo>
                                <a:lnTo>
                                  <a:pt x="858" y="120"/>
                                </a:lnTo>
                                <a:lnTo>
                                  <a:pt x="852" y="132"/>
                                </a:lnTo>
                                <a:lnTo>
                                  <a:pt x="849" y="144"/>
                                </a:lnTo>
                                <a:lnTo>
                                  <a:pt x="847" y="157"/>
                                </a:lnTo>
                                <a:lnTo>
                                  <a:pt x="849" y="170"/>
                                </a:lnTo>
                                <a:lnTo>
                                  <a:pt x="852" y="184"/>
                                </a:lnTo>
                                <a:lnTo>
                                  <a:pt x="858" y="194"/>
                                </a:lnTo>
                                <a:lnTo>
                                  <a:pt x="865" y="205"/>
                                </a:lnTo>
                                <a:lnTo>
                                  <a:pt x="874" y="214"/>
                                </a:lnTo>
                                <a:lnTo>
                                  <a:pt x="883" y="220"/>
                                </a:lnTo>
                                <a:lnTo>
                                  <a:pt x="895" y="223"/>
                                </a:lnTo>
                                <a:lnTo>
                                  <a:pt x="907" y="224"/>
                                </a:lnTo>
                                <a:lnTo>
                                  <a:pt x="916" y="224"/>
                                </a:lnTo>
                                <a:lnTo>
                                  <a:pt x="925" y="221"/>
                                </a:lnTo>
                                <a:lnTo>
                                  <a:pt x="934" y="218"/>
                                </a:lnTo>
                                <a:lnTo>
                                  <a:pt x="941" y="214"/>
                                </a:lnTo>
                                <a:lnTo>
                                  <a:pt x="956" y="203"/>
                                </a:lnTo>
                                <a:lnTo>
                                  <a:pt x="968" y="190"/>
                                </a:lnTo>
                                <a:lnTo>
                                  <a:pt x="964" y="187"/>
                                </a:lnTo>
                                <a:lnTo>
                                  <a:pt x="955" y="196"/>
                                </a:lnTo>
                                <a:lnTo>
                                  <a:pt x="944" y="203"/>
                                </a:lnTo>
                                <a:lnTo>
                                  <a:pt x="932" y="206"/>
                                </a:lnTo>
                                <a:lnTo>
                                  <a:pt x="920" y="208"/>
                                </a:lnTo>
                                <a:lnTo>
                                  <a:pt x="910" y="206"/>
                                </a:lnTo>
                                <a:lnTo>
                                  <a:pt x="901" y="203"/>
                                </a:lnTo>
                                <a:lnTo>
                                  <a:pt x="892" y="199"/>
                                </a:lnTo>
                                <a:lnTo>
                                  <a:pt x="885" y="193"/>
                                </a:lnTo>
                                <a:lnTo>
                                  <a:pt x="879" y="184"/>
                                </a:lnTo>
                                <a:lnTo>
                                  <a:pt x="873" y="173"/>
                                </a:lnTo>
                                <a:lnTo>
                                  <a:pt x="870" y="163"/>
                                </a:lnTo>
                                <a:lnTo>
                                  <a:pt x="868" y="151"/>
                                </a:lnTo>
                                <a:lnTo>
                                  <a:pt x="870" y="138"/>
                                </a:lnTo>
                                <a:lnTo>
                                  <a:pt x="970" y="138"/>
                                </a:lnTo>
                                <a:close/>
                                <a:moveTo>
                                  <a:pt x="871" y="129"/>
                                </a:moveTo>
                                <a:lnTo>
                                  <a:pt x="871" y="129"/>
                                </a:lnTo>
                                <a:lnTo>
                                  <a:pt x="874" y="118"/>
                                </a:lnTo>
                                <a:lnTo>
                                  <a:pt x="879" y="109"/>
                                </a:lnTo>
                                <a:lnTo>
                                  <a:pt x="883" y="103"/>
                                </a:lnTo>
                                <a:lnTo>
                                  <a:pt x="888" y="99"/>
                                </a:lnTo>
                                <a:lnTo>
                                  <a:pt x="894" y="96"/>
                                </a:lnTo>
                                <a:lnTo>
                                  <a:pt x="898" y="94"/>
                                </a:lnTo>
                                <a:lnTo>
                                  <a:pt x="907" y="93"/>
                                </a:lnTo>
                                <a:lnTo>
                                  <a:pt x="913" y="94"/>
                                </a:lnTo>
                                <a:lnTo>
                                  <a:pt x="919" y="96"/>
                                </a:lnTo>
                                <a:lnTo>
                                  <a:pt x="925" y="99"/>
                                </a:lnTo>
                                <a:lnTo>
                                  <a:pt x="929" y="103"/>
                                </a:lnTo>
                                <a:lnTo>
                                  <a:pt x="932" y="108"/>
                                </a:lnTo>
                                <a:lnTo>
                                  <a:pt x="937" y="114"/>
                                </a:lnTo>
                                <a:lnTo>
                                  <a:pt x="940" y="121"/>
                                </a:lnTo>
                                <a:lnTo>
                                  <a:pt x="941" y="129"/>
                                </a:lnTo>
                                <a:lnTo>
                                  <a:pt x="871" y="129"/>
                                </a:lnTo>
                                <a:close/>
                                <a:moveTo>
                                  <a:pt x="737" y="191"/>
                                </a:moveTo>
                                <a:lnTo>
                                  <a:pt x="737" y="191"/>
                                </a:lnTo>
                                <a:lnTo>
                                  <a:pt x="738" y="203"/>
                                </a:lnTo>
                                <a:lnTo>
                                  <a:pt x="740" y="206"/>
                                </a:lnTo>
                                <a:lnTo>
                                  <a:pt x="741" y="209"/>
                                </a:lnTo>
                                <a:lnTo>
                                  <a:pt x="744" y="212"/>
                                </a:lnTo>
                                <a:lnTo>
                                  <a:pt x="749" y="214"/>
                                </a:lnTo>
                                <a:lnTo>
                                  <a:pt x="761" y="214"/>
                                </a:lnTo>
                                <a:lnTo>
                                  <a:pt x="761" y="220"/>
                                </a:lnTo>
                                <a:lnTo>
                                  <a:pt x="692" y="220"/>
                                </a:lnTo>
                                <a:lnTo>
                                  <a:pt x="692" y="214"/>
                                </a:lnTo>
                                <a:lnTo>
                                  <a:pt x="701" y="212"/>
                                </a:lnTo>
                                <a:lnTo>
                                  <a:pt x="706" y="211"/>
                                </a:lnTo>
                                <a:lnTo>
                                  <a:pt x="709" y="209"/>
                                </a:lnTo>
                                <a:lnTo>
                                  <a:pt x="712" y="206"/>
                                </a:lnTo>
                                <a:lnTo>
                                  <a:pt x="713" y="202"/>
                                </a:lnTo>
                                <a:lnTo>
                                  <a:pt x="715" y="193"/>
                                </a:lnTo>
                                <a:lnTo>
                                  <a:pt x="715" y="124"/>
                                </a:lnTo>
                                <a:lnTo>
                                  <a:pt x="715" y="117"/>
                                </a:lnTo>
                                <a:lnTo>
                                  <a:pt x="713" y="112"/>
                                </a:lnTo>
                                <a:lnTo>
                                  <a:pt x="710" y="109"/>
                                </a:lnTo>
                                <a:lnTo>
                                  <a:pt x="704" y="108"/>
                                </a:lnTo>
                                <a:lnTo>
                                  <a:pt x="692" y="106"/>
                                </a:lnTo>
                                <a:lnTo>
                                  <a:pt x="692" y="100"/>
                                </a:lnTo>
                                <a:lnTo>
                                  <a:pt x="732" y="87"/>
                                </a:lnTo>
                                <a:lnTo>
                                  <a:pt x="737" y="87"/>
                                </a:lnTo>
                                <a:lnTo>
                                  <a:pt x="737" y="112"/>
                                </a:lnTo>
                                <a:lnTo>
                                  <a:pt x="753" y="103"/>
                                </a:lnTo>
                                <a:lnTo>
                                  <a:pt x="768" y="94"/>
                                </a:lnTo>
                                <a:lnTo>
                                  <a:pt x="783" y="88"/>
                                </a:lnTo>
                                <a:lnTo>
                                  <a:pt x="789" y="87"/>
                                </a:lnTo>
                                <a:lnTo>
                                  <a:pt x="797" y="87"/>
                                </a:lnTo>
                                <a:lnTo>
                                  <a:pt x="804" y="87"/>
                                </a:lnTo>
                                <a:lnTo>
                                  <a:pt x="812" y="90"/>
                                </a:lnTo>
                                <a:lnTo>
                                  <a:pt x="817" y="94"/>
                                </a:lnTo>
                                <a:lnTo>
                                  <a:pt x="823" y="99"/>
                                </a:lnTo>
                                <a:lnTo>
                                  <a:pt x="826" y="106"/>
                                </a:lnTo>
                                <a:lnTo>
                                  <a:pt x="829" y="114"/>
                                </a:lnTo>
                                <a:lnTo>
                                  <a:pt x="832" y="124"/>
                                </a:lnTo>
                                <a:lnTo>
                                  <a:pt x="832" y="136"/>
                                </a:lnTo>
                                <a:lnTo>
                                  <a:pt x="832" y="163"/>
                                </a:lnTo>
                                <a:lnTo>
                                  <a:pt x="831" y="179"/>
                                </a:lnTo>
                                <a:lnTo>
                                  <a:pt x="829" y="200"/>
                                </a:lnTo>
                                <a:lnTo>
                                  <a:pt x="831" y="206"/>
                                </a:lnTo>
                                <a:lnTo>
                                  <a:pt x="834" y="211"/>
                                </a:lnTo>
                                <a:lnTo>
                                  <a:pt x="840" y="214"/>
                                </a:lnTo>
                                <a:lnTo>
                                  <a:pt x="849" y="214"/>
                                </a:lnTo>
                                <a:lnTo>
                                  <a:pt x="856" y="214"/>
                                </a:lnTo>
                                <a:lnTo>
                                  <a:pt x="856" y="220"/>
                                </a:lnTo>
                                <a:lnTo>
                                  <a:pt x="783" y="220"/>
                                </a:lnTo>
                                <a:lnTo>
                                  <a:pt x="783" y="214"/>
                                </a:lnTo>
                                <a:lnTo>
                                  <a:pt x="789" y="214"/>
                                </a:lnTo>
                                <a:lnTo>
                                  <a:pt x="795" y="212"/>
                                </a:lnTo>
                                <a:lnTo>
                                  <a:pt x="800" y="211"/>
                                </a:lnTo>
                                <a:lnTo>
                                  <a:pt x="803" y="208"/>
                                </a:lnTo>
                                <a:lnTo>
                                  <a:pt x="804" y="205"/>
                                </a:lnTo>
                                <a:lnTo>
                                  <a:pt x="806" y="200"/>
                                </a:lnTo>
                                <a:lnTo>
                                  <a:pt x="809" y="185"/>
                                </a:lnTo>
                                <a:lnTo>
                                  <a:pt x="810" y="163"/>
                                </a:lnTo>
                                <a:lnTo>
                                  <a:pt x="810" y="135"/>
                                </a:lnTo>
                                <a:lnTo>
                                  <a:pt x="809" y="126"/>
                                </a:lnTo>
                                <a:lnTo>
                                  <a:pt x="807" y="118"/>
                                </a:lnTo>
                                <a:lnTo>
                                  <a:pt x="804" y="112"/>
                                </a:lnTo>
                                <a:lnTo>
                                  <a:pt x="801" y="106"/>
                                </a:lnTo>
                                <a:lnTo>
                                  <a:pt x="797" y="103"/>
                                </a:lnTo>
                                <a:lnTo>
                                  <a:pt x="792" y="102"/>
                                </a:lnTo>
                                <a:lnTo>
                                  <a:pt x="788" y="100"/>
                                </a:lnTo>
                                <a:lnTo>
                                  <a:pt x="783" y="99"/>
                                </a:lnTo>
                                <a:lnTo>
                                  <a:pt x="773" y="102"/>
                                </a:lnTo>
                                <a:lnTo>
                                  <a:pt x="762" y="106"/>
                                </a:lnTo>
                                <a:lnTo>
                                  <a:pt x="750" y="112"/>
                                </a:lnTo>
                                <a:lnTo>
                                  <a:pt x="737" y="121"/>
                                </a:lnTo>
                                <a:lnTo>
                                  <a:pt x="737" y="191"/>
                                </a:lnTo>
                                <a:close/>
                                <a:moveTo>
                                  <a:pt x="606" y="118"/>
                                </a:moveTo>
                                <a:lnTo>
                                  <a:pt x="606" y="118"/>
                                </a:lnTo>
                                <a:lnTo>
                                  <a:pt x="603" y="112"/>
                                </a:lnTo>
                                <a:lnTo>
                                  <a:pt x="606" y="106"/>
                                </a:lnTo>
                                <a:lnTo>
                                  <a:pt x="610" y="102"/>
                                </a:lnTo>
                                <a:lnTo>
                                  <a:pt x="616" y="97"/>
                                </a:lnTo>
                                <a:lnTo>
                                  <a:pt x="625" y="96"/>
                                </a:lnTo>
                                <a:lnTo>
                                  <a:pt x="630" y="97"/>
                                </a:lnTo>
                                <a:lnTo>
                                  <a:pt x="635" y="99"/>
                                </a:lnTo>
                                <a:lnTo>
                                  <a:pt x="640" y="102"/>
                                </a:lnTo>
                                <a:lnTo>
                                  <a:pt x="643" y="106"/>
                                </a:lnTo>
                                <a:lnTo>
                                  <a:pt x="647" y="111"/>
                                </a:lnTo>
                                <a:lnTo>
                                  <a:pt x="649" y="115"/>
                                </a:lnTo>
                                <a:lnTo>
                                  <a:pt x="649" y="127"/>
                                </a:lnTo>
                                <a:lnTo>
                                  <a:pt x="649" y="152"/>
                                </a:lnTo>
                                <a:lnTo>
                                  <a:pt x="632" y="161"/>
                                </a:lnTo>
                                <a:lnTo>
                                  <a:pt x="619" y="164"/>
                                </a:lnTo>
                                <a:lnTo>
                                  <a:pt x="604" y="169"/>
                                </a:lnTo>
                                <a:lnTo>
                                  <a:pt x="597" y="172"/>
                                </a:lnTo>
                                <a:lnTo>
                                  <a:pt x="591" y="176"/>
                                </a:lnTo>
                                <a:lnTo>
                                  <a:pt x="586" y="179"/>
                                </a:lnTo>
                                <a:lnTo>
                                  <a:pt x="582" y="185"/>
                                </a:lnTo>
                                <a:lnTo>
                                  <a:pt x="580" y="190"/>
                                </a:lnTo>
                                <a:lnTo>
                                  <a:pt x="579" y="197"/>
                                </a:lnTo>
                                <a:lnTo>
                                  <a:pt x="579" y="203"/>
                                </a:lnTo>
                                <a:lnTo>
                                  <a:pt x="580" y="208"/>
                                </a:lnTo>
                                <a:lnTo>
                                  <a:pt x="583" y="214"/>
                                </a:lnTo>
                                <a:lnTo>
                                  <a:pt x="588" y="217"/>
                                </a:lnTo>
                                <a:lnTo>
                                  <a:pt x="592" y="220"/>
                                </a:lnTo>
                                <a:lnTo>
                                  <a:pt x="597" y="223"/>
                                </a:lnTo>
                                <a:lnTo>
                                  <a:pt x="604" y="224"/>
                                </a:lnTo>
                                <a:lnTo>
                                  <a:pt x="610" y="224"/>
                                </a:lnTo>
                                <a:lnTo>
                                  <a:pt x="618" y="224"/>
                                </a:lnTo>
                                <a:lnTo>
                                  <a:pt x="625" y="221"/>
                                </a:lnTo>
                                <a:lnTo>
                                  <a:pt x="635" y="215"/>
                                </a:lnTo>
                                <a:lnTo>
                                  <a:pt x="650" y="205"/>
                                </a:lnTo>
                                <a:lnTo>
                                  <a:pt x="650" y="209"/>
                                </a:lnTo>
                                <a:lnTo>
                                  <a:pt x="653" y="217"/>
                                </a:lnTo>
                                <a:lnTo>
                                  <a:pt x="655" y="220"/>
                                </a:lnTo>
                                <a:lnTo>
                                  <a:pt x="658" y="223"/>
                                </a:lnTo>
                                <a:lnTo>
                                  <a:pt x="661" y="224"/>
                                </a:lnTo>
                                <a:lnTo>
                                  <a:pt x="665" y="224"/>
                                </a:lnTo>
                                <a:lnTo>
                                  <a:pt x="671" y="224"/>
                                </a:lnTo>
                                <a:lnTo>
                                  <a:pt x="677" y="221"/>
                                </a:lnTo>
                                <a:lnTo>
                                  <a:pt x="688" y="215"/>
                                </a:lnTo>
                                <a:lnTo>
                                  <a:pt x="700" y="206"/>
                                </a:lnTo>
                                <a:lnTo>
                                  <a:pt x="698" y="202"/>
                                </a:lnTo>
                                <a:lnTo>
                                  <a:pt x="692" y="205"/>
                                </a:lnTo>
                                <a:lnTo>
                                  <a:pt x="688" y="208"/>
                                </a:lnTo>
                                <a:lnTo>
                                  <a:pt x="682" y="209"/>
                                </a:lnTo>
                                <a:lnTo>
                                  <a:pt x="679" y="208"/>
                                </a:lnTo>
                                <a:lnTo>
                                  <a:pt x="676" y="208"/>
                                </a:lnTo>
                                <a:lnTo>
                                  <a:pt x="674" y="205"/>
                                </a:lnTo>
                                <a:lnTo>
                                  <a:pt x="673" y="202"/>
                                </a:lnTo>
                                <a:lnTo>
                                  <a:pt x="673" y="193"/>
                                </a:lnTo>
                                <a:lnTo>
                                  <a:pt x="673" y="176"/>
                                </a:lnTo>
                                <a:lnTo>
                                  <a:pt x="673" y="132"/>
                                </a:lnTo>
                                <a:lnTo>
                                  <a:pt x="671" y="114"/>
                                </a:lnTo>
                                <a:lnTo>
                                  <a:pt x="670" y="109"/>
                                </a:lnTo>
                                <a:lnTo>
                                  <a:pt x="667" y="105"/>
                                </a:lnTo>
                                <a:lnTo>
                                  <a:pt x="659" y="96"/>
                                </a:lnTo>
                                <a:lnTo>
                                  <a:pt x="649" y="91"/>
                                </a:lnTo>
                                <a:lnTo>
                                  <a:pt x="640" y="88"/>
                                </a:lnTo>
                                <a:lnTo>
                                  <a:pt x="631" y="87"/>
                                </a:lnTo>
                                <a:lnTo>
                                  <a:pt x="622" y="88"/>
                                </a:lnTo>
                                <a:lnTo>
                                  <a:pt x="615" y="91"/>
                                </a:lnTo>
                                <a:lnTo>
                                  <a:pt x="606" y="96"/>
                                </a:lnTo>
                                <a:lnTo>
                                  <a:pt x="598" y="102"/>
                                </a:lnTo>
                                <a:lnTo>
                                  <a:pt x="591" y="108"/>
                                </a:lnTo>
                                <a:lnTo>
                                  <a:pt x="586" y="114"/>
                                </a:lnTo>
                                <a:lnTo>
                                  <a:pt x="582" y="120"/>
                                </a:lnTo>
                                <a:lnTo>
                                  <a:pt x="580" y="124"/>
                                </a:lnTo>
                                <a:lnTo>
                                  <a:pt x="582" y="130"/>
                                </a:lnTo>
                                <a:lnTo>
                                  <a:pt x="606" y="118"/>
                                </a:lnTo>
                                <a:close/>
                                <a:moveTo>
                                  <a:pt x="649" y="199"/>
                                </a:moveTo>
                                <a:lnTo>
                                  <a:pt x="649" y="199"/>
                                </a:lnTo>
                                <a:lnTo>
                                  <a:pt x="630" y="211"/>
                                </a:lnTo>
                                <a:lnTo>
                                  <a:pt x="625" y="212"/>
                                </a:lnTo>
                                <a:lnTo>
                                  <a:pt x="621" y="212"/>
                                </a:lnTo>
                                <a:lnTo>
                                  <a:pt x="613" y="211"/>
                                </a:lnTo>
                                <a:lnTo>
                                  <a:pt x="607" y="208"/>
                                </a:lnTo>
                                <a:lnTo>
                                  <a:pt x="603" y="202"/>
                                </a:lnTo>
                                <a:lnTo>
                                  <a:pt x="601" y="197"/>
                                </a:lnTo>
                                <a:lnTo>
                                  <a:pt x="601" y="193"/>
                                </a:lnTo>
                                <a:lnTo>
                                  <a:pt x="601" y="188"/>
                                </a:lnTo>
                                <a:lnTo>
                                  <a:pt x="603" y="185"/>
                                </a:lnTo>
                                <a:lnTo>
                                  <a:pt x="604" y="182"/>
                                </a:lnTo>
                                <a:lnTo>
                                  <a:pt x="607" y="179"/>
                                </a:lnTo>
                                <a:lnTo>
                                  <a:pt x="616" y="173"/>
                                </a:lnTo>
                                <a:lnTo>
                                  <a:pt x="630" y="169"/>
                                </a:lnTo>
                                <a:lnTo>
                                  <a:pt x="649" y="160"/>
                                </a:lnTo>
                                <a:lnTo>
                                  <a:pt x="649" y="199"/>
                                </a:lnTo>
                                <a:close/>
                                <a:moveTo>
                                  <a:pt x="577" y="90"/>
                                </a:moveTo>
                                <a:lnTo>
                                  <a:pt x="577" y="96"/>
                                </a:lnTo>
                                <a:lnTo>
                                  <a:pt x="562" y="99"/>
                                </a:lnTo>
                                <a:lnTo>
                                  <a:pt x="549" y="103"/>
                                </a:lnTo>
                                <a:lnTo>
                                  <a:pt x="537" y="109"/>
                                </a:lnTo>
                                <a:lnTo>
                                  <a:pt x="525" y="117"/>
                                </a:lnTo>
                                <a:lnTo>
                                  <a:pt x="494" y="139"/>
                                </a:lnTo>
                                <a:lnTo>
                                  <a:pt x="549" y="193"/>
                                </a:lnTo>
                                <a:lnTo>
                                  <a:pt x="559" y="203"/>
                                </a:lnTo>
                                <a:lnTo>
                                  <a:pt x="570" y="209"/>
                                </a:lnTo>
                                <a:lnTo>
                                  <a:pt x="579" y="214"/>
                                </a:lnTo>
                                <a:lnTo>
                                  <a:pt x="589" y="214"/>
                                </a:lnTo>
                                <a:lnTo>
                                  <a:pt x="589" y="220"/>
                                </a:lnTo>
                                <a:lnTo>
                                  <a:pt x="516" y="220"/>
                                </a:lnTo>
                                <a:lnTo>
                                  <a:pt x="516" y="214"/>
                                </a:lnTo>
                                <a:lnTo>
                                  <a:pt x="525" y="214"/>
                                </a:lnTo>
                                <a:lnTo>
                                  <a:pt x="528" y="212"/>
                                </a:lnTo>
                                <a:lnTo>
                                  <a:pt x="531" y="211"/>
                                </a:lnTo>
                                <a:lnTo>
                                  <a:pt x="531" y="208"/>
                                </a:lnTo>
                                <a:lnTo>
                                  <a:pt x="531" y="206"/>
                                </a:lnTo>
                                <a:lnTo>
                                  <a:pt x="527" y="200"/>
                                </a:lnTo>
                                <a:lnTo>
                                  <a:pt x="474" y="148"/>
                                </a:lnTo>
                                <a:lnTo>
                                  <a:pt x="474" y="199"/>
                                </a:lnTo>
                                <a:lnTo>
                                  <a:pt x="474" y="205"/>
                                </a:lnTo>
                                <a:lnTo>
                                  <a:pt x="479" y="211"/>
                                </a:lnTo>
                                <a:lnTo>
                                  <a:pt x="485" y="214"/>
                                </a:lnTo>
                                <a:lnTo>
                                  <a:pt x="494" y="214"/>
                                </a:lnTo>
                                <a:lnTo>
                                  <a:pt x="497" y="214"/>
                                </a:lnTo>
                                <a:lnTo>
                                  <a:pt x="497" y="220"/>
                                </a:lnTo>
                                <a:lnTo>
                                  <a:pt x="428" y="220"/>
                                </a:lnTo>
                                <a:lnTo>
                                  <a:pt x="428" y="214"/>
                                </a:lnTo>
                                <a:lnTo>
                                  <a:pt x="439" y="212"/>
                                </a:lnTo>
                                <a:lnTo>
                                  <a:pt x="443" y="211"/>
                                </a:lnTo>
                                <a:lnTo>
                                  <a:pt x="446" y="208"/>
                                </a:lnTo>
                                <a:lnTo>
                                  <a:pt x="449" y="205"/>
                                </a:lnTo>
                                <a:lnTo>
                                  <a:pt x="450" y="202"/>
                                </a:lnTo>
                                <a:lnTo>
                                  <a:pt x="452" y="193"/>
                                </a:lnTo>
                                <a:lnTo>
                                  <a:pt x="452" y="33"/>
                                </a:lnTo>
                                <a:lnTo>
                                  <a:pt x="450" y="27"/>
                                </a:lnTo>
                                <a:lnTo>
                                  <a:pt x="449" y="24"/>
                                </a:lnTo>
                                <a:lnTo>
                                  <a:pt x="446" y="21"/>
                                </a:lnTo>
                                <a:lnTo>
                                  <a:pt x="442" y="21"/>
                                </a:lnTo>
                                <a:lnTo>
                                  <a:pt x="428" y="18"/>
                                </a:lnTo>
                                <a:lnTo>
                                  <a:pt x="428" y="14"/>
                                </a:lnTo>
                                <a:lnTo>
                                  <a:pt x="468" y="0"/>
                                </a:lnTo>
                                <a:lnTo>
                                  <a:pt x="474" y="0"/>
                                </a:lnTo>
                                <a:lnTo>
                                  <a:pt x="474" y="142"/>
                                </a:lnTo>
                                <a:lnTo>
                                  <a:pt x="524" y="108"/>
                                </a:lnTo>
                                <a:lnTo>
                                  <a:pt x="528" y="103"/>
                                </a:lnTo>
                                <a:lnTo>
                                  <a:pt x="528" y="102"/>
                                </a:lnTo>
                                <a:lnTo>
                                  <a:pt x="528" y="100"/>
                                </a:lnTo>
                                <a:lnTo>
                                  <a:pt x="524" y="97"/>
                                </a:lnTo>
                                <a:lnTo>
                                  <a:pt x="516" y="96"/>
                                </a:lnTo>
                                <a:lnTo>
                                  <a:pt x="510" y="96"/>
                                </a:lnTo>
                                <a:lnTo>
                                  <a:pt x="510" y="90"/>
                                </a:lnTo>
                                <a:lnTo>
                                  <a:pt x="577" y="90"/>
                                </a:lnTo>
                                <a:close/>
                                <a:moveTo>
                                  <a:pt x="289" y="157"/>
                                </a:moveTo>
                                <a:lnTo>
                                  <a:pt x="289" y="157"/>
                                </a:lnTo>
                                <a:lnTo>
                                  <a:pt x="291" y="170"/>
                                </a:lnTo>
                                <a:lnTo>
                                  <a:pt x="295" y="184"/>
                                </a:lnTo>
                                <a:lnTo>
                                  <a:pt x="303" y="194"/>
                                </a:lnTo>
                                <a:lnTo>
                                  <a:pt x="312" y="205"/>
                                </a:lnTo>
                                <a:lnTo>
                                  <a:pt x="322" y="212"/>
                                </a:lnTo>
                                <a:lnTo>
                                  <a:pt x="336" y="220"/>
                                </a:lnTo>
                                <a:lnTo>
                                  <a:pt x="349" y="223"/>
                                </a:lnTo>
                                <a:lnTo>
                                  <a:pt x="364" y="224"/>
                                </a:lnTo>
                                <a:lnTo>
                                  <a:pt x="379" y="223"/>
                                </a:lnTo>
                                <a:lnTo>
                                  <a:pt x="394" y="220"/>
                                </a:lnTo>
                                <a:lnTo>
                                  <a:pt x="406" y="212"/>
                                </a:lnTo>
                                <a:lnTo>
                                  <a:pt x="416" y="205"/>
                                </a:lnTo>
                                <a:lnTo>
                                  <a:pt x="425" y="194"/>
                                </a:lnTo>
                                <a:lnTo>
                                  <a:pt x="431" y="182"/>
                                </a:lnTo>
                                <a:lnTo>
                                  <a:pt x="436" y="170"/>
                                </a:lnTo>
                                <a:lnTo>
                                  <a:pt x="437" y="155"/>
                                </a:lnTo>
                                <a:lnTo>
                                  <a:pt x="436" y="142"/>
                                </a:lnTo>
                                <a:lnTo>
                                  <a:pt x="431" y="129"/>
                                </a:lnTo>
                                <a:lnTo>
                                  <a:pt x="425" y="117"/>
                                </a:lnTo>
                                <a:lnTo>
                                  <a:pt x="416" y="106"/>
                                </a:lnTo>
                                <a:lnTo>
                                  <a:pt x="406" y="99"/>
                                </a:lnTo>
                                <a:lnTo>
                                  <a:pt x="392" y="91"/>
                                </a:lnTo>
                                <a:lnTo>
                                  <a:pt x="379" y="88"/>
                                </a:lnTo>
                                <a:lnTo>
                                  <a:pt x="364" y="87"/>
                                </a:lnTo>
                                <a:lnTo>
                                  <a:pt x="351" y="88"/>
                                </a:lnTo>
                                <a:lnTo>
                                  <a:pt x="337" y="91"/>
                                </a:lnTo>
                                <a:lnTo>
                                  <a:pt x="325" y="97"/>
                                </a:lnTo>
                                <a:lnTo>
                                  <a:pt x="313" y="105"/>
                                </a:lnTo>
                                <a:lnTo>
                                  <a:pt x="304" y="114"/>
                                </a:lnTo>
                                <a:lnTo>
                                  <a:pt x="297" y="126"/>
                                </a:lnTo>
                                <a:lnTo>
                                  <a:pt x="292" y="141"/>
                                </a:lnTo>
                                <a:lnTo>
                                  <a:pt x="291" y="148"/>
                                </a:lnTo>
                                <a:lnTo>
                                  <a:pt x="289" y="157"/>
                                </a:lnTo>
                                <a:close/>
                                <a:moveTo>
                                  <a:pt x="316" y="145"/>
                                </a:moveTo>
                                <a:lnTo>
                                  <a:pt x="316" y="145"/>
                                </a:lnTo>
                                <a:lnTo>
                                  <a:pt x="316" y="135"/>
                                </a:lnTo>
                                <a:lnTo>
                                  <a:pt x="319" y="126"/>
                                </a:lnTo>
                                <a:lnTo>
                                  <a:pt x="324" y="117"/>
                                </a:lnTo>
                                <a:lnTo>
                                  <a:pt x="328" y="109"/>
                                </a:lnTo>
                                <a:lnTo>
                                  <a:pt x="336" y="103"/>
                                </a:lnTo>
                                <a:lnTo>
                                  <a:pt x="343" y="99"/>
                                </a:lnTo>
                                <a:lnTo>
                                  <a:pt x="351" y="96"/>
                                </a:lnTo>
                                <a:lnTo>
                                  <a:pt x="359" y="94"/>
                                </a:lnTo>
                                <a:lnTo>
                                  <a:pt x="370" y="96"/>
                                </a:lnTo>
                                <a:lnTo>
                                  <a:pt x="379" y="100"/>
                                </a:lnTo>
                                <a:lnTo>
                                  <a:pt x="388" y="106"/>
                                </a:lnTo>
                                <a:lnTo>
                                  <a:pt x="395" y="115"/>
                                </a:lnTo>
                                <a:lnTo>
                                  <a:pt x="403" y="126"/>
                                </a:lnTo>
                                <a:lnTo>
                                  <a:pt x="407" y="138"/>
                                </a:lnTo>
                                <a:lnTo>
                                  <a:pt x="410" y="149"/>
                                </a:lnTo>
                                <a:lnTo>
                                  <a:pt x="412" y="164"/>
                                </a:lnTo>
                                <a:lnTo>
                                  <a:pt x="410" y="175"/>
                                </a:lnTo>
                                <a:lnTo>
                                  <a:pt x="407" y="185"/>
                                </a:lnTo>
                                <a:lnTo>
                                  <a:pt x="403" y="194"/>
                                </a:lnTo>
                                <a:lnTo>
                                  <a:pt x="397" y="202"/>
                                </a:lnTo>
                                <a:lnTo>
                                  <a:pt x="391" y="208"/>
                                </a:lnTo>
                                <a:lnTo>
                                  <a:pt x="383" y="212"/>
                                </a:lnTo>
                                <a:lnTo>
                                  <a:pt x="376" y="215"/>
                                </a:lnTo>
                                <a:lnTo>
                                  <a:pt x="368" y="217"/>
                                </a:lnTo>
                                <a:lnTo>
                                  <a:pt x="358" y="215"/>
                                </a:lnTo>
                                <a:lnTo>
                                  <a:pt x="348" y="211"/>
                                </a:lnTo>
                                <a:lnTo>
                                  <a:pt x="339" y="205"/>
                                </a:lnTo>
                                <a:lnTo>
                                  <a:pt x="331" y="196"/>
                                </a:lnTo>
                                <a:lnTo>
                                  <a:pt x="325" y="185"/>
                                </a:lnTo>
                                <a:lnTo>
                                  <a:pt x="319" y="173"/>
                                </a:lnTo>
                                <a:lnTo>
                                  <a:pt x="316" y="160"/>
                                </a:lnTo>
                                <a:lnTo>
                                  <a:pt x="316" y="145"/>
                                </a:lnTo>
                                <a:close/>
                                <a:moveTo>
                                  <a:pt x="175" y="217"/>
                                </a:moveTo>
                                <a:lnTo>
                                  <a:pt x="175" y="217"/>
                                </a:lnTo>
                                <a:lnTo>
                                  <a:pt x="191" y="221"/>
                                </a:lnTo>
                                <a:lnTo>
                                  <a:pt x="206" y="223"/>
                                </a:lnTo>
                                <a:lnTo>
                                  <a:pt x="219" y="221"/>
                                </a:lnTo>
                                <a:lnTo>
                                  <a:pt x="233" y="217"/>
                                </a:lnTo>
                                <a:lnTo>
                                  <a:pt x="245" y="209"/>
                                </a:lnTo>
                                <a:lnTo>
                                  <a:pt x="257" y="200"/>
                                </a:lnTo>
                                <a:lnTo>
                                  <a:pt x="266" y="190"/>
                                </a:lnTo>
                                <a:lnTo>
                                  <a:pt x="271" y="176"/>
                                </a:lnTo>
                                <a:lnTo>
                                  <a:pt x="276" y="163"/>
                                </a:lnTo>
                                <a:lnTo>
                                  <a:pt x="277" y="148"/>
                                </a:lnTo>
                                <a:lnTo>
                                  <a:pt x="276" y="138"/>
                                </a:lnTo>
                                <a:lnTo>
                                  <a:pt x="273" y="126"/>
                                </a:lnTo>
                                <a:lnTo>
                                  <a:pt x="269" y="115"/>
                                </a:lnTo>
                                <a:lnTo>
                                  <a:pt x="263" y="106"/>
                                </a:lnTo>
                                <a:lnTo>
                                  <a:pt x="255" y="99"/>
                                </a:lnTo>
                                <a:lnTo>
                                  <a:pt x="246" y="93"/>
                                </a:lnTo>
                                <a:lnTo>
                                  <a:pt x="237" y="88"/>
                                </a:lnTo>
                                <a:lnTo>
                                  <a:pt x="227" y="88"/>
                                </a:lnTo>
                                <a:lnTo>
                                  <a:pt x="216" y="90"/>
                                </a:lnTo>
                                <a:lnTo>
                                  <a:pt x="203" y="94"/>
                                </a:lnTo>
                                <a:lnTo>
                                  <a:pt x="189" y="102"/>
                                </a:lnTo>
                                <a:lnTo>
                                  <a:pt x="175" y="112"/>
                                </a:lnTo>
                                <a:lnTo>
                                  <a:pt x="175" y="79"/>
                                </a:lnTo>
                                <a:lnTo>
                                  <a:pt x="167" y="79"/>
                                </a:lnTo>
                                <a:lnTo>
                                  <a:pt x="131" y="102"/>
                                </a:lnTo>
                                <a:lnTo>
                                  <a:pt x="131" y="108"/>
                                </a:lnTo>
                                <a:lnTo>
                                  <a:pt x="142" y="111"/>
                                </a:lnTo>
                                <a:lnTo>
                                  <a:pt x="146" y="112"/>
                                </a:lnTo>
                                <a:lnTo>
                                  <a:pt x="149" y="115"/>
                                </a:lnTo>
                                <a:lnTo>
                                  <a:pt x="151" y="118"/>
                                </a:lnTo>
                                <a:lnTo>
                                  <a:pt x="151" y="121"/>
                                </a:lnTo>
                                <a:lnTo>
                                  <a:pt x="151" y="266"/>
                                </a:lnTo>
                                <a:lnTo>
                                  <a:pt x="151" y="278"/>
                                </a:lnTo>
                                <a:lnTo>
                                  <a:pt x="149" y="282"/>
                                </a:lnTo>
                                <a:lnTo>
                                  <a:pt x="146" y="285"/>
                                </a:lnTo>
                                <a:lnTo>
                                  <a:pt x="143" y="288"/>
                                </a:lnTo>
                                <a:lnTo>
                                  <a:pt x="139" y="290"/>
                                </a:lnTo>
                                <a:lnTo>
                                  <a:pt x="128" y="291"/>
                                </a:lnTo>
                                <a:lnTo>
                                  <a:pt x="125" y="291"/>
                                </a:lnTo>
                                <a:lnTo>
                                  <a:pt x="125" y="297"/>
                                </a:lnTo>
                                <a:lnTo>
                                  <a:pt x="206" y="297"/>
                                </a:lnTo>
                                <a:lnTo>
                                  <a:pt x="206" y="291"/>
                                </a:lnTo>
                                <a:lnTo>
                                  <a:pt x="197" y="291"/>
                                </a:lnTo>
                                <a:lnTo>
                                  <a:pt x="188" y="290"/>
                                </a:lnTo>
                                <a:lnTo>
                                  <a:pt x="183" y="288"/>
                                </a:lnTo>
                                <a:lnTo>
                                  <a:pt x="180" y="287"/>
                                </a:lnTo>
                                <a:lnTo>
                                  <a:pt x="178" y="284"/>
                                </a:lnTo>
                                <a:lnTo>
                                  <a:pt x="176" y="279"/>
                                </a:lnTo>
                                <a:lnTo>
                                  <a:pt x="175" y="275"/>
                                </a:lnTo>
                                <a:lnTo>
                                  <a:pt x="175" y="269"/>
                                </a:lnTo>
                                <a:lnTo>
                                  <a:pt x="175" y="217"/>
                                </a:lnTo>
                                <a:close/>
                                <a:moveTo>
                                  <a:pt x="175" y="120"/>
                                </a:moveTo>
                                <a:lnTo>
                                  <a:pt x="175" y="120"/>
                                </a:lnTo>
                                <a:lnTo>
                                  <a:pt x="183" y="114"/>
                                </a:lnTo>
                                <a:lnTo>
                                  <a:pt x="192" y="108"/>
                                </a:lnTo>
                                <a:lnTo>
                                  <a:pt x="201" y="105"/>
                                </a:lnTo>
                                <a:lnTo>
                                  <a:pt x="210" y="103"/>
                                </a:lnTo>
                                <a:lnTo>
                                  <a:pt x="218" y="105"/>
                                </a:lnTo>
                                <a:lnTo>
                                  <a:pt x="225" y="108"/>
                                </a:lnTo>
                                <a:lnTo>
                                  <a:pt x="233" y="111"/>
                                </a:lnTo>
                                <a:lnTo>
                                  <a:pt x="239" y="117"/>
                                </a:lnTo>
                                <a:lnTo>
                                  <a:pt x="245" y="126"/>
                                </a:lnTo>
                                <a:lnTo>
                                  <a:pt x="251" y="136"/>
                                </a:lnTo>
                                <a:lnTo>
                                  <a:pt x="254" y="148"/>
                                </a:lnTo>
                                <a:lnTo>
                                  <a:pt x="255" y="163"/>
                                </a:lnTo>
                                <a:lnTo>
                                  <a:pt x="254" y="173"/>
                                </a:lnTo>
                                <a:lnTo>
                                  <a:pt x="252" y="182"/>
                                </a:lnTo>
                                <a:lnTo>
                                  <a:pt x="248" y="191"/>
                                </a:lnTo>
                                <a:lnTo>
                                  <a:pt x="243" y="199"/>
                                </a:lnTo>
                                <a:lnTo>
                                  <a:pt x="237" y="205"/>
                                </a:lnTo>
                                <a:lnTo>
                                  <a:pt x="230" y="209"/>
                                </a:lnTo>
                                <a:lnTo>
                                  <a:pt x="222" y="212"/>
                                </a:lnTo>
                                <a:lnTo>
                                  <a:pt x="215" y="212"/>
                                </a:lnTo>
                                <a:lnTo>
                                  <a:pt x="204" y="211"/>
                                </a:lnTo>
                                <a:lnTo>
                                  <a:pt x="194" y="208"/>
                                </a:lnTo>
                                <a:lnTo>
                                  <a:pt x="183" y="202"/>
                                </a:lnTo>
                                <a:lnTo>
                                  <a:pt x="175" y="194"/>
                                </a:lnTo>
                                <a:lnTo>
                                  <a:pt x="175" y="120"/>
                                </a:lnTo>
                                <a:close/>
                                <a:moveTo>
                                  <a:pt x="6" y="170"/>
                                </a:moveTo>
                                <a:lnTo>
                                  <a:pt x="6" y="170"/>
                                </a:lnTo>
                                <a:lnTo>
                                  <a:pt x="10" y="181"/>
                                </a:lnTo>
                                <a:lnTo>
                                  <a:pt x="15" y="190"/>
                                </a:lnTo>
                                <a:lnTo>
                                  <a:pt x="21" y="197"/>
                                </a:lnTo>
                                <a:lnTo>
                                  <a:pt x="28" y="205"/>
                                </a:lnTo>
                                <a:lnTo>
                                  <a:pt x="36" y="209"/>
                                </a:lnTo>
                                <a:lnTo>
                                  <a:pt x="45" y="214"/>
                                </a:lnTo>
                                <a:lnTo>
                                  <a:pt x="54" y="217"/>
                                </a:lnTo>
                                <a:lnTo>
                                  <a:pt x="64" y="217"/>
                                </a:lnTo>
                                <a:lnTo>
                                  <a:pt x="73" y="217"/>
                                </a:lnTo>
                                <a:lnTo>
                                  <a:pt x="81" y="214"/>
                                </a:lnTo>
                                <a:lnTo>
                                  <a:pt x="89" y="211"/>
                                </a:lnTo>
                                <a:lnTo>
                                  <a:pt x="95" y="208"/>
                                </a:lnTo>
                                <a:lnTo>
                                  <a:pt x="103" y="202"/>
                                </a:lnTo>
                                <a:lnTo>
                                  <a:pt x="107" y="194"/>
                                </a:lnTo>
                                <a:lnTo>
                                  <a:pt x="110" y="187"/>
                                </a:lnTo>
                                <a:lnTo>
                                  <a:pt x="110" y="178"/>
                                </a:lnTo>
                                <a:lnTo>
                                  <a:pt x="110" y="169"/>
                                </a:lnTo>
                                <a:lnTo>
                                  <a:pt x="106" y="161"/>
                                </a:lnTo>
                                <a:lnTo>
                                  <a:pt x="101" y="154"/>
                                </a:lnTo>
                                <a:lnTo>
                                  <a:pt x="94" y="148"/>
                                </a:lnTo>
                                <a:lnTo>
                                  <a:pt x="76" y="135"/>
                                </a:lnTo>
                                <a:lnTo>
                                  <a:pt x="57" y="123"/>
                                </a:lnTo>
                                <a:lnTo>
                                  <a:pt x="36" y="109"/>
                                </a:lnTo>
                                <a:lnTo>
                                  <a:pt x="27" y="102"/>
                                </a:lnTo>
                                <a:lnTo>
                                  <a:pt x="19" y="94"/>
                                </a:lnTo>
                                <a:lnTo>
                                  <a:pt x="12" y="87"/>
                                </a:lnTo>
                                <a:lnTo>
                                  <a:pt x="6" y="78"/>
                                </a:lnTo>
                                <a:lnTo>
                                  <a:pt x="3" y="69"/>
                                </a:lnTo>
                                <a:lnTo>
                                  <a:pt x="1" y="59"/>
                                </a:lnTo>
                                <a:lnTo>
                                  <a:pt x="3" y="50"/>
                                </a:lnTo>
                                <a:lnTo>
                                  <a:pt x="6" y="39"/>
                                </a:lnTo>
                                <a:lnTo>
                                  <a:pt x="12" y="32"/>
                                </a:lnTo>
                                <a:lnTo>
                                  <a:pt x="19" y="24"/>
                                </a:lnTo>
                                <a:lnTo>
                                  <a:pt x="28" y="20"/>
                                </a:lnTo>
                                <a:lnTo>
                                  <a:pt x="39" y="15"/>
                                </a:lnTo>
                                <a:lnTo>
                                  <a:pt x="49" y="12"/>
                                </a:lnTo>
                                <a:lnTo>
                                  <a:pt x="63" y="11"/>
                                </a:lnTo>
                                <a:lnTo>
                                  <a:pt x="81" y="12"/>
                                </a:lnTo>
                                <a:lnTo>
                                  <a:pt x="92" y="15"/>
                                </a:lnTo>
                                <a:lnTo>
                                  <a:pt x="100" y="18"/>
                                </a:lnTo>
                                <a:lnTo>
                                  <a:pt x="109" y="20"/>
                                </a:lnTo>
                                <a:lnTo>
                                  <a:pt x="112" y="18"/>
                                </a:lnTo>
                                <a:lnTo>
                                  <a:pt x="115" y="17"/>
                                </a:lnTo>
                                <a:lnTo>
                                  <a:pt x="121" y="17"/>
                                </a:lnTo>
                                <a:lnTo>
                                  <a:pt x="127" y="59"/>
                                </a:lnTo>
                                <a:lnTo>
                                  <a:pt x="121" y="59"/>
                                </a:lnTo>
                                <a:lnTo>
                                  <a:pt x="116" y="50"/>
                                </a:lnTo>
                                <a:lnTo>
                                  <a:pt x="110" y="42"/>
                                </a:lnTo>
                                <a:lnTo>
                                  <a:pt x="104" y="35"/>
                                </a:lnTo>
                                <a:lnTo>
                                  <a:pt x="98" y="30"/>
                                </a:lnTo>
                                <a:lnTo>
                                  <a:pt x="91" y="26"/>
                                </a:lnTo>
                                <a:lnTo>
                                  <a:pt x="82" y="21"/>
                                </a:lnTo>
                                <a:lnTo>
                                  <a:pt x="75" y="20"/>
                                </a:lnTo>
                                <a:lnTo>
                                  <a:pt x="66" y="20"/>
                                </a:lnTo>
                                <a:lnTo>
                                  <a:pt x="57" y="20"/>
                                </a:lnTo>
                                <a:lnTo>
                                  <a:pt x="51" y="21"/>
                                </a:lnTo>
                                <a:lnTo>
                                  <a:pt x="43" y="24"/>
                                </a:lnTo>
                                <a:lnTo>
                                  <a:pt x="37" y="27"/>
                                </a:lnTo>
                                <a:lnTo>
                                  <a:pt x="33" y="32"/>
                                </a:lnTo>
                                <a:lnTo>
                                  <a:pt x="30" y="38"/>
                                </a:lnTo>
                                <a:lnTo>
                                  <a:pt x="28" y="44"/>
                                </a:lnTo>
                                <a:lnTo>
                                  <a:pt x="27" y="50"/>
                                </a:lnTo>
                                <a:lnTo>
                                  <a:pt x="28" y="59"/>
                                </a:lnTo>
                                <a:lnTo>
                                  <a:pt x="31" y="66"/>
                                </a:lnTo>
                                <a:lnTo>
                                  <a:pt x="37" y="73"/>
                                </a:lnTo>
                                <a:lnTo>
                                  <a:pt x="45" y="79"/>
                                </a:lnTo>
                                <a:lnTo>
                                  <a:pt x="61" y="93"/>
                                </a:lnTo>
                                <a:lnTo>
                                  <a:pt x="82" y="105"/>
                                </a:lnTo>
                                <a:lnTo>
                                  <a:pt x="101" y="117"/>
                                </a:lnTo>
                                <a:lnTo>
                                  <a:pt x="112" y="124"/>
                                </a:lnTo>
                                <a:lnTo>
                                  <a:pt x="119" y="132"/>
                                </a:lnTo>
                                <a:lnTo>
                                  <a:pt x="127" y="141"/>
                                </a:lnTo>
                                <a:lnTo>
                                  <a:pt x="131" y="149"/>
                                </a:lnTo>
                                <a:lnTo>
                                  <a:pt x="136" y="158"/>
                                </a:lnTo>
                                <a:lnTo>
                                  <a:pt x="137" y="169"/>
                                </a:lnTo>
                                <a:lnTo>
                                  <a:pt x="136" y="181"/>
                                </a:lnTo>
                                <a:lnTo>
                                  <a:pt x="131" y="191"/>
                                </a:lnTo>
                                <a:lnTo>
                                  <a:pt x="125" y="202"/>
                                </a:lnTo>
                                <a:lnTo>
                                  <a:pt x="116" y="209"/>
                                </a:lnTo>
                                <a:lnTo>
                                  <a:pt x="107" y="217"/>
                                </a:lnTo>
                                <a:lnTo>
                                  <a:pt x="95" y="221"/>
                                </a:lnTo>
                                <a:lnTo>
                                  <a:pt x="82" y="224"/>
                                </a:lnTo>
                                <a:lnTo>
                                  <a:pt x="67" y="226"/>
                                </a:lnTo>
                                <a:lnTo>
                                  <a:pt x="52" y="224"/>
                                </a:lnTo>
                                <a:lnTo>
                                  <a:pt x="39" y="221"/>
                                </a:lnTo>
                                <a:lnTo>
                                  <a:pt x="19" y="217"/>
                                </a:lnTo>
                                <a:lnTo>
                                  <a:pt x="16" y="218"/>
                                </a:lnTo>
                                <a:lnTo>
                                  <a:pt x="13" y="220"/>
                                </a:lnTo>
                                <a:lnTo>
                                  <a:pt x="7" y="220"/>
                                </a:lnTo>
                                <a:lnTo>
                                  <a:pt x="0" y="170"/>
                                </a:lnTo>
                                <a:lnTo>
                                  <a:pt x="6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40"/>
                        <wps:cNvSpPr>
                          <a:spLocks noEditPoints="1"/>
                        </wps:cNvSpPr>
                        <wps:spPr bwMode="auto">
                          <a:xfrm>
                            <a:off x="827405" y="387985"/>
                            <a:ext cx="54610" cy="81280"/>
                          </a:xfrm>
                          <a:custGeom>
                            <a:avLst/>
                            <a:gdLst>
                              <a:gd name="T0" fmla="*/ 86 w 86"/>
                              <a:gd name="T1" fmla="*/ 63 h 128"/>
                              <a:gd name="T2" fmla="*/ 82 w 86"/>
                              <a:gd name="T3" fmla="*/ 37 h 128"/>
                              <a:gd name="T4" fmla="*/ 70 w 86"/>
                              <a:gd name="T5" fmla="*/ 18 h 128"/>
                              <a:gd name="T6" fmla="*/ 53 w 86"/>
                              <a:gd name="T7" fmla="*/ 5 h 128"/>
                              <a:gd name="T8" fmla="*/ 35 w 86"/>
                              <a:gd name="T9" fmla="*/ 0 h 128"/>
                              <a:gd name="T10" fmla="*/ 28 w 86"/>
                              <a:gd name="T11" fmla="*/ 2 h 128"/>
                              <a:gd name="T12" fmla="*/ 13 w 86"/>
                              <a:gd name="T13" fmla="*/ 12 h 128"/>
                              <a:gd name="T14" fmla="*/ 4 w 86"/>
                              <a:gd name="T15" fmla="*/ 30 h 128"/>
                              <a:gd name="T16" fmla="*/ 0 w 86"/>
                              <a:gd name="T17" fmla="*/ 54 h 128"/>
                              <a:gd name="T18" fmla="*/ 0 w 86"/>
                              <a:gd name="T19" fmla="*/ 66 h 128"/>
                              <a:gd name="T20" fmla="*/ 4 w 86"/>
                              <a:gd name="T21" fmla="*/ 91 h 128"/>
                              <a:gd name="T22" fmla="*/ 14 w 86"/>
                              <a:gd name="T23" fmla="*/ 110 h 128"/>
                              <a:gd name="T24" fmla="*/ 28 w 86"/>
                              <a:gd name="T25" fmla="*/ 124 h 128"/>
                              <a:gd name="T26" fmla="*/ 46 w 86"/>
                              <a:gd name="T27" fmla="*/ 128 h 128"/>
                              <a:gd name="T28" fmla="*/ 55 w 86"/>
                              <a:gd name="T29" fmla="*/ 127 h 128"/>
                              <a:gd name="T30" fmla="*/ 70 w 86"/>
                              <a:gd name="T31" fmla="*/ 116 h 128"/>
                              <a:gd name="T32" fmla="*/ 82 w 86"/>
                              <a:gd name="T33" fmla="*/ 98 h 128"/>
                              <a:gd name="T34" fmla="*/ 86 w 86"/>
                              <a:gd name="T35" fmla="*/ 75 h 128"/>
                              <a:gd name="T36" fmla="*/ 86 w 86"/>
                              <a:gd name="T37" fmla="*/ 63 h 128"/>
                              <a:gd name="T38" fmla="*/ 71 w 86"/>
                              <a:gd name="T39" fmla="*/ 72 h 128"/>
                              <a:gd name="T40" fmla="*/ 64 w 86"/>
                              <a:gd name="T41" fmla="*/ 88 h 128"/>
                              <a:gd name="T42" fmla="*/ 55 w 86"/>
                              <a:gd name="T43" fmla="*/ 101 h 128"/>
                              <a:gd name="T44" fmla="*/ 43 w 86"/>
                              <a:gd name="T45" fmla="*/ 109 h 128"/>
                              <a:gd name="T46" fmla="*/ 31 w 86"/>
                              <a:gd name="T47" fmla="*/ 109 h 128"/>
                              <a:gd name="T48" fmla="*/ 26 w 86"/>
                              <a:gd name="T49" fmla="*/ 107 h 128"/>
                              <a:gd name="T50" fmla="*/ 17 w 86"/>
                              <a:gd name="T51" fmla="*/ 97 h 128"/>
                              <a:gd name="T52" fmla="*/ 13 w 86"/>
                              <a:gd name="T53" fmla="*/ 84 h 128"/>
                              <a:gd name="T54" fmla="*/ 14 w 86"/>
                              <a:gd name="T55" fmla="*/ 66 h 128"/>
                              <a:gd name="T56" fmla="*/ 16 w 86"/>
                              <a:gd name="T57" fmla="*/ 57 h 128"/>
                              <a:gd name="T58" fmla="*/ 23 w 86"/>
                              <a:gd name="T59" fmla="*/ 40 h 128"/>
                              <a:gd name="T60" fmla="*/ 32 w 86"/>
                              <a:gd name="T61" fmla="*/ 27 h 128"/>
                              <a:gd name="T62" fmla="*/ 44 w 86"/>
                              <a:gd name="T63" fmla="*/ 19 h 128"/>
                              <a:gd name="T64" fmla="*/ 56 w 86"/>
                              <a:gd name="T65" fmla="*/ 19 h 128"/>
                              <a:gd name="T66" fmla="*/ 61 w 86"/>
                              <a:gd name="T67" fmla="*/ 21 h 128"/>
                              <a:gd name="T68" fmla="*/ 70 w 86"/>
                              <a:gd name="T69" fmla="*/ 31 h 128"/>
                              <a:gd name="T70" fmla="*/ 73 w 86"/>
                              <a:gd name="T71" fmla="*/ 45 h 128"/>
                              <a:gd name="T72" fmla="*/ 73 w 86"/>
                              <a:gd name="T73" fmla="*/ 63 h 128"/>
                              <a:gd name="T74" fmla="*/ 71 w 86"/>
                              <a:gd name="T75" fmla="*/ 72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6" h="128">
                                <a:moveTo>
                                  <a:pt x="86" y="63"/>
                                </a:moveTo>
                                <a:lnTo>
                                  <a:pt x="86" y="63"/>
                                </a:lnTo>
                                <a:lnTo>
                                  <a:pt x="85" y="49"/>
                                </a:lnTo>
                                <a:lnTo>
                                  <a:pt x="82" y="37"/>
                                </a:lnTo>
                                <a:lnTo>
                                  <a:pt x="76" y="27"/>
                                </a:lnTo>
                                <a:lnTo>
                                  <a:pt x="70" y="18"/>
                                </a:lnTo>
                                <a:lnTo>
                                  <a:pt x="62" y="10"/>
                                </a:lnTo>
                                <a:lnTo>
                                  <a:pt x="53" y="5"/>
                                </a:lnTo>
                                <a:lnTo>
                                  <a:pt x="44" y="2"/>
                                </a:lnTo>
                                <a:lnTo>
                                  <a:pt x="35" y="0"/>
                                </a:lnTo>
                                <a:lnTo>
                                  <a:pt x="28" y="2"/>
                                </a:lnTo>
                                <a:lnTo>
                                  <a:pt x="19" y="6"/>
                                </a:lnTo>
                                <a:lnTo>
                                  <a:pt x="13" y="12"/>
                                </a:lnTo>
                                <a:lnTo>
                                  <a:pt x="8" y="21"/>
                                </a:lnTo>
                                <a:lnTo>
                                  <a:pt x="4" y="30"/>
                                </a:lnTo>
                                <a:lnTo>
                                  <a:pt x="1" y="42"/>
                                </a:lnTo>
                                <a:lnTo>
                                  <a:pt x="0" y="54"/>
                                </a:lnTo>
                                <a:lnTo>
                                  <a:pt x="0" y="66"/>
                                </a:lnTo>
                                <a:lnTo>
                                  <a:pt x="1" y="79"/>
                                </a:lnTo>
                                <a:lnTo>
                                  <a:pt x="4" y="91"/>
                                </a:lnTo>
                                <a:lnTo>
                                  <a:pt x="8" y="101"/>
                                </a:lnTo>
                                <a:lnTo>
                                  <a:pt x="14" y="110"/>
                                </a:lnTo>
                                <a:lnTo>
                                  <a:pt x="20" y="118"/>
                                </a:lnTo>
                                <a:lnTo>
                                  <a:pt x="28" y="124"/>
                                </a:lnTo>
                                <a:lnTo>
                                  <a:pt x="37" y="127"/>
                                </a:lnTo>
                                <a:lnTo>
                                  <a:pt x="46" y="128"/>
                                </a:lnTo>
                                <a:lnTo>
                                  <a:pt x="55" y="127"/>
                                </a:lnTo>
                                <a:lnTo>
                                  <a:pt x="62" y="122"/>
                                </a:lnTo>
                                <a:lnTo>
                                  <a:pt x="70" y="116"/>
                                </a:lnTo>
                                <a:lnTo>
                                  <a:pt x="76" y="107"/>
                                </a:lnTo>
                                <a:lnTo>
                                  <a:pt x="82" y="98"/>
                                </a:lnTo>
                                <a:lnTo>
                                  <a:pt x="85" y="87"/>
                                </a:lnTo>
                                <a:lnTo>
                                  <a:pt x="86" y="75"/>
                                </a:lnTo>
                                <a:lnTo>
                                  <a:pt x="86" y="63"/>
                                </a:lnTo>
                                <a:close/>
                                <a:moveTo>
                                  <a:pt x="71" y="72"/>
                                </a:moveTo>
                                <a:lnTo>
                                  <a:pt x="71" y="72"/>
                                </a:lnTo>
                                <a:lnTo>
                                  <a:pt x="68" y="81"/>
                                </a:lnTo>
                                <a:lnTo>
                                  <a:pt x="64" y="88"/>
                                </a:lnTo>
                                <a:lnTo>
                                  <a:pt x="59" y="95"/>
                                </a:lnTo>
                                <a:lnTo>
                                  <a:pt x="55" y="101"/>
                                </a:lnTo>
                                <a:lnTo>
                                  <a:pt x="49" y="106"/>
                                </a:lnTo>
                                <a:lnTo>
                                  <a:pt x="43" y="109"/>
                                </a:lnTo>
                                <a:lnTo>
                                  <a:pt x="37" y="109"/>
                                </a:lnTo>
                                <a:lnTo>
                                  <a:pt x="31" y="109"/>
                                </a:lnTo>
                                <a:lnTo>
                                  <a:pt x="26" y="107"/>
                                </a:lnTo>
                                <a:lnTo>
                                  <a:pt x="22" y="103"/>
                                </a:lnTo>
                                <a:lnTo>
                                  <a:pt x="17" y="97"/>
                                </a:lnTo>
                                <a:lnTo>
                                  <a:pt x="14" y="91"/>
                                </a:lnTo>
                                <a:lnTo>
                                  <a:pt x="13" y="84"/>
                                </a:lnTo>
                                <a:lnTo>
                                  <a:pt x="13" y="75"/>
                                </a:lnTo>
                                <a:lnTo>
                                  <a:pt x="14" y="66"/>
                                </a:lnTo>
                                <a:lnTo>
                                  <a:pt x="16" y="57"/>
                                </a:lnTo>
                                <a:lnTo>
                                  <a:pt x="19" y="48"/>
                                </a:lnTo>
                                <a:lnTo>
                                  <a:pt x="23" y="40"/>
                                </a:lnTo>
                                <a:lnTo>
                                  <a:pt x="28" y="33"/>
                                </a:lnTo>
                                <a:lnTo>
                                  <a:pt x="32" y="27"/>
                                </a:lnTo>
                                <a:lnTo>
                                  <a:pt x="38" y="22"/>
                                </a:lnTo>
                                <a:lnTo>
                                  <a:pt x="44" y="19"/>
                                </a:lnTo>
                                <a:lnTo>
                                  <a:pt x="50" y="18"/>
                                </a:lnTo>
                                <a:lnTo>
                                  <a:pt x="56" y="19"/>
                                </a:lnTo>
                                <a:lnTo>
                                  <a:pt x="61" y="21"/>
                                </a:lnTo>
                                <a:lnTo>
                                  <a:pt x="65" y="25"/>
                                </a:lnTo>
                                <a:lnTo>
                                  <a:pt x="70" y="31"/>
                                </a:lnTo>
                                <a:lnTo>
                                  <a:pt x="71" y="37"/>
                                </a:lnTo>
                                <a:lnTo>
                                  <a:pt x="73" y="45"/>
                                </a:lnTo>
                                <a:lnTo>
                                  <a:pt x="74" y="54"/>
                                </a:lnTo>
                                <a:lnTo>
                                  <a:pt x="73" y="63"/>
                                </a:lnTo>
                                <a:lnTo>
                                  <a:pt x="71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41"/>
                        <wps:cNvSpPr>
                          <a:spLocks noEditPoints="1"/>
                        </wps:cNvSpPr>
                        <wps:spPr bwMode="auto">
                          <a:xfrm>
                            <a:off x="733425" y="387985"/>
                            <a:ext cx="245110" cy="405130"/>
                          </a:xfrm>
                          <a:custGeom>
                            <a:avLst/>
                            <a:gdLst>
                              <a:gd name="T0" fmla="*/ 286 w 386"/>
                              <a:gd name="T1" fmla="*/ 207 h 638"/>
                              <a:gd name="T2" fmla="*/ 301 w 386"/>
                              <a:gd name="T3" fmla="*/ 106 h 638"/>
                              <a:gd name="T4" fmla="*/ 337 w 386"/>
                              <a:gd name="T5" fmla="*/ 0 h 638"/>
                              <a:gd name="T6" fmla="*/ 300 w 386"/>
                              <a:gd name="T7" fmla="*/ 27 h 638"/>
                              <a:gd name="T8" fmla="*/ 261 w 386"/>
                              <a:gd name="T9" fmla="*/ 69 h 638"/>
                              <a:gd name="T10" fmla="*/ 218 w 386"/>
                              <a:gd name="T11" fmla="*/ 148 h 638"/>
                              <a:gd name="T12" fmla="*/ 183 w 386"/>
                              <a:gd name="T13" fmla="*/ 183 h 638"/>
                              <a:gd name="T14" fmla="*/ 137 w 386"/>
                              <a:gd name="T15" fmla="*/ 88 h 638"/>
                              <a:gd name="T16" fmla="*/ 100 w 386"/>
                              <a:gd name="T17" fmla="*/ 39 h 638"/>
                              <a:gd name="T18" fmla="*/ 49 w 386"/>
                              <a:gd name="T19" fmla="*/ 0 h 638"/>
                              <a:gd name="T20" fmla="*/ 79 w 386"/>
                              <a:gd name="T21" fmla="*/ 84 h 638"/>
                              <a:gd name="T22" fmla="*/ 95 w 386"/>
                              <a:gd name="T23" fmla="*/ 170 h 638"/>
                              <a:gd name="T24" fmla="*/ 104 w 386"/>
                              <a:gd name="T25" fmla="*/ 320 h 638"/>
                              <a:gd name="T26" fmla="*/ 95 w 386"/>
                              <a:gd name="T27" fmla="*/ 404 h 638"/>
                              <a:gd name="T28" fmla="*/ 51 w 386"/>
                              <a:gd name="T29" fmla="*/ 528 h 638"/>
                              <a:gd name="T30" fmla="*/ 9 w 386"/>
                              <a:gd name="T31" fmla="*/ 633 h 638"/>
                              <a:gd name="T32" fmla="*/ 76 w 386"/>
                              <a:gd name="T33" fmla="*/ 581 h 638"/>
                              <a:gd name="T34" fmla="*/ 136 w 386"/>
                              <a:gd name="T35" fmla="*/ 513 h 638"/>
                              <a:gd name="T36" fmla="*/ 185 w 386"/>
                              <a:gd name="T37" fmla="*/ 425 h 638"/>
                              <a:gd name="T38" fmla="*/ 197 w 386"/>
                              <a:gd name="T39" fmla="*/ 413 h 638"/>
                              <a:gd name="T40" fmla="*/ 233 w 386"/>
                              <a:gd name="T41" fmla="*/ 486 h 638"/>
                              <a:gd name="T42" fmla="*/ 292 w 386"/>
                              <a:gd name="T43" fmla="*/ 563 h 638"/>
                              <a:gd name="T44" fmla="*/ 356 w 386"/>
                              <a:gd name="T45" fmla="*/ 620 h 638"/>
                              <a:gd name="T46" fmla="*/ 352 w 386"/>
                              <a:gd name="T47" fmla="*/ 566 h 638"/>
                              <a:gd name="T48" fmla="*/ 297 w 386"/>
                              <a:gd name="T49" fmla="*/ 425 h 638"/>
                              <a:gd name="T50" fmla="*/ 282 w 386"/>
                              <a:gd name="T51" fmla="*/ 341 h 638"/>
                              <a:gd name="T52" fmla="*/ 264 w 386"/>
                              <a:gd name="T53" fmla="*/ 499 h 638"/>
                              <a:gd name="T54" fmla="*/ 215 w 386"/>
                              <a:gd name="T55" fmla="*/ 404 h 638"/>
                              <a:gd name="T56" fmla="*/ 194 w 386"/>
                              <a:gd name="T57" fmla="*/ 322 h 638"/>
                              <a:gd name="T58" fmla="*/ 192 w 386"/>
                              <a:gd name="T59" fmla="*/ 320 h 638"/>
                              <a:gd name="T60" fmla="*/ 179 w 386"/>
                              <a:gd name="T61" fmla="*/ 379 h 638"/>
                              <a:gd name="T62" fmla="*/ 140 w 386"/>
                              <a:gd name="T63" fmla="*/ 468 h 638"/>
                              <a:gd name="T64" fmla="*/ 88 w 386"/>
                              <a:gd name="T65" fmla="*/ 541 h 638"/>
                              <a:gd name="T66" fmla="*/ 33 w 386"/>
                              <a:gd name="T67" fmla="*/ 599 h 638"/>
                              <a:gd name="T68" fmla="*/ 94 w 386"/>
                              <a:gd name="T69" fmla="*/ 484 h 638"/>
                              <a:gd name="T70" fmla="*/ 122 w 386"/>
                              <a:gd name="T71" fmla="*/ 410 h 638"/>
                              <a:gd name="T72" fmla="*/ 139 w 386"/>
                              <a:gd name="T73" fmla="*/ 312 h 638"/>
                              <a:gd name="T74" fmla="*/ 130 w 386"/>
                              <a:gd name="T75" fmla="*/ 203 h 638"/>
                              <a:gd name="T76" fmla="*/ 89 w 386"/>
                              <a:gd name="T77" fmla="*/ 61 h 638"/>
                              <a:gd name="T78" fmla="*/ 131 w 386"/>
                              <a:gd name="T79" fmla="*/ 115 h 638"/>
                              <a:gd name="T80" fmla="*/ 192 w 386"/>
                              <a:gd name="T81" fmla="*/ 228 h 638"/>
                              <a:gd name="T82" fmla="*/ 192 w 386"/>
                              <a:gd name="T83" fmla="*/ 228 h 638"/>
                              <a:gd name="T84" fmla="*/ 194 w 386"/>
                              <a:gd name="T85" fmla="*/ 230 h 638"/>
                              <a:gd name="T86" fmla="*/ 230 w 386"/>
                              <a:gd name="T87" fmla="*/ 160 h 638"/>
                              <a:gd name="T88" fmla="*/ 276 w 386"/>
                              <a:gd name="T89" fmla="*/ 85 h 638"/>
                              <a:gd name="T90" fmla="*/ 289 w 386"/>
                              <a:gd name="T91" fmla="*/ 81 h 638"/>
                              <a:gd name="T92" fmla="*/ 250 w 386"/>
                              <a:gd name="T93" fmla="*/ 240 h 638"/>
                              <a:gd name="T94" fmla="*/ 249 w 386"/>
                              <a:gd name="T95" fmla="*/ 343 h 638"/>
                              <a:gd name="T96" fmla="*/ 270 w 386"/>
                              <a:gd name="T97" fmla="*/ 428 h 638"/>
                              <a:gd name="T98" fmla="*/ 304 w 386"/>
                              <a:gd name="T99" fmla="*/ 511 h 638"/>
                              <a:gd name="T100" fmla="*/ 362 w 386"/>
                              <a:gd name="T101" fmla="*/ 614 h 638"/>
                              <a:gd name="T102" fmla="*/ 264 w 386"/>
                              <a:gd name="T103" fmla="*/ 499 h 6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86" h="638">
                                <a:moveTo>
                                  <a:pt x="282" y="320"/>
                                </a:moveTo>
                                <a:lnTo>
                                  <a:pt x="282" y="320"/>
                                </a:lnTo>
                                <a:lnTo>
                                  <a:pt x="283" y="255"/>
                                </a:lnTo>
                                <a:lnTo>
                                  <a:pt x="286" y="207"/>
                                </a:lnTo>
                                <a:lnTo>
                                  <a:pt x="291" y="170"/>
                                </a:lnTo>
                                <a:lnTo>
                                  <a:pt x="297" y="130"/>
                                </a:lnTo>
                                <a:lnTo>
                                  <a:pt x="301" y="106"/>
                                </a:lnTo>
                                <a:lnTo>
                                  <a:pt x="307" y="84"/>
                                </a:lnTo>
                                <a:lnTo>
                                  <a:pt x="321" y="42"/>
                                </a:lnTo>
                                <a:lnTo>
                                  <a:pt x="332" y="10"/>
                                </a:lnTo>
                                <a:lnTo>
                                  <a:pt x="337" y="0"/>
                                </a:lnTo>
                                <a:lnTo>
                                  <a:pt x="330" y="3"/>
                                </a:lnTo>
                                <a:lnTo>
                                  <a:pt x="312" y="16"/>
                                </a:lnTo>
                                <a:lnTo>
                                  <a:pt x="300" y="27"/>
                                </a:lnTo>
                                <a:lnTo>
                                  <a:pt x="286" y="39"/>
                                </a:lnTo>
                                <a:lnTo>
                                  <a:pt x="274" y="52"/>
                                </a:lnTo>
                                <a:lnTo>
                                  <a:pt x="261" y="69"/>
                                </a:lnTo>
                                <a:lnTo>
                                  <a:pt x="249" y="88"/>
                                </a:lnTo>
                                <a:lnTo>
                                  <a:pt x="237" y="107"/>
                                </a:lnTo>
                                <a:lnTo>
                                  <a:pt x="227" y="128"/>
                                </a:lnTo>
                                <a:lnTo>
                                  <a:pt x="218" y="148"/>
                                </a:lnTo>
                                <a:lnTo>
                                  <a:pt x="203" y="183"/>
                                </a:lnTo>
                                <a:lnTo>
                                  <a:pt x="192" y="210"/>
                                </a:lnTo>
                                <a:lnTo>
                                  <a:pt x="183" y="183"/>
                                </a:lnTo>
                                <a:lnTo>
                                  <a:pt x="168" y="148"/>
                                </a:lnTo>
                                <a:lnTo>
                                  <a:pt x="159" y="128"/>
                                </a:lnTo>
                                <a:lnTo>
                                  <a:pt x="149" y="107"/>
                                </a:lnTo>
                                <a:lnTo>
                                  <a:pt x="137" y="88"/>
                                </a:lnTo>
                                <a:lnTo>
                                  <a:pt x="125" y="69"/>
                                </a:lnTo>
                                <a:lnTo>
                                  <a:pt x="112" y="52"/>
                                </a:lnTo>
                                <a:lnTo>
                                  <a:pt x="100" y="39"/>
                                </a:lnTo>
                                <a:lnTo>
                                  <a:pt x="86" y="27"/>
                                </a:lnTo>
                                <a:lnTo>
                                  <a:pt x="74" y="16"/>
                                </a:lnTo>
                                <a:lnTo>
                                  <a:pt x="55" y="3"/>
                                </a:lnTo>
                                <a:lnTo>
                                  <a:pt x="49" y="0"/>
                                </a:lnTo>
                                <a:lnTo>
                                  <a:pt x="54" y="10"/>
                                </a:lnTo>
                                <a:lnTo>
                                  <a:pt x="64" y="42"/>
                                </a:lnTo>
                                <a:lnTo>
                                  <a:pt x="79" y="84"/>
                                </a:lnTo>
                                <a:lnTo>
                                  <a:pt x="85" y="106"/>
                                </a:lnTo>
                                <a:lnTo>
                                  <a:pt x="89" y="130"/>
                                </a:lnTo>
                                <a:lnTo>
                                  <a:pt x="95" y="170"/>
                                </a:lnTo>
                                <a:lnTo>
                                  <a:pt x="100" y="207"/>
                                </a:lnTo>
                                <a:lnTo>
                                  <a:pt x="103" y="255"/>
                                </a:lnTo>
                                <a:lnTo>
                                  <a:pt x="104" y="320"/>
                                </a:lnTo>
                                <a:lnTo>
                                  <a:pt x="104" y="341"/>
                                </a:lnTo>
                                <a:lnTo>
                                  <a:pt x="103" y="362"/>
                                </a:lnTo>
                                <a:lnTo>
                                  <a:pt x="98" y="383"/>
                                </a:lnTo>
                                <a:lnTo>
                                  <a:pt x="95" y="404"/>
                                </a:lnTo>
                                <a:lnTo>
                                  <a:pt x="89" y="425"/>
                                </a:lnTo>
                                <a:lnTo>
                                  <a:pt x="83" y="446"/>
                                </a:lnTo>
                                <a:lnTo>
                                  <a:pt x="68" y="487"/>
                                </a:lnTo>
                                <a:lnTo>
                                  <a:pt x="51" y="528"/>
                                </a:lnTo>
                                <a:lnTo>
                                  <a:pt x="33" y="566"/>
                                </a:lnTo>
                                <a:lnTo>
                                  <a:pt x="0" y="638"/>
                                </a:lnTo>
                                <a:lnTo>
                                  <a:pt x="9" y="633"/>
                                </a:lnTo>
                                <a:lnTo>
                                  <a:pt x="30" y="620"/>
                                </a:lnTo>
                                <a:lnTo>
                                  <a:pt x="45" y="610"/>
                                </a:lnTo>
                                <a:lnTo>
                                  <a:pt x="59" y="598"/>
                                </a:lnTo>
                                <a:lnTo>
                                  <a:pt x="76" y="581"/>
                                </a:lnTo>
                                <a:lnTo>
                                  <a:pt x="94" y="563"/>
                                </a:lnTo>
                                <a:lnTo>
                                  <a:pt x="116" y="537"/>
                                </a:lnTo>
                                <a:lnTo>
                                  <a:pt x="136" y="513"/>
                                </a:lnTo>
                                <a:lnTo>
                                  <a:pt x="153" y="486"/>
                                </a:lnTo>
                                <a:lnTo>
                                  <a:pt x="173" y="450"/>
                                </a:lnTo>
                                <a:lnTo>
                                  <a:pt x="185" y="425"/>
                                </a:lnTo>
                                <a:lnTo>
                                  <a:pt x="189" y="413"/>
                                </a:lnTo>
                                <a:lnTo>
                                  <a:pt x="192" y="401"/>
                                </a:lnTo>
                                <a:lnTo>
                                  <a:pt x="197" y="413"/>
                                </a:lnTo>
                                <a:lnTo>
                                  <a:pt x="201" y="425"/>
                                </a:lnTo>
                                <a:lnTo>
                                  <a:pt x="213" y="450"/>
                                </a:lnTo>
                                <a:lnTo>
                                  <a:pt x="233" y="486"/>
                                </a:lnTo>
                                <a:lnTo>
                                  <a:pt x="250" y="513"/>
                                </a:lnTo>
                                <a:lnTo>
                                  <a:pt x="270" y="537"/>
                                </a:lnTo>
                                <a:lnTo>
                                  <a:pt x="292" y="563"/>
                                </a:lnTo>
                                <a:lnTo>
                                  <a:pt x="310" y="581"/>
                                </a:lnTo>
                                <a:lnTo>
                                  <a:pt x="327" y="598"/>
                                </a:lnTo>
                                <a:lnTo>
                                  <a:pt x="341" y="610"/>
                                </a:lnTo>
                                <a:lnTo>
                                  <a:pt x="356" y="620"/>
                                </a:lnTo>
                                <a:lnTo>
                                  <a:pt x="377" y="633"/>
                                </a:lnTo>
                                <a:lnTo>
                                  <a:pt x="386" y="638"/>
                                </a:lnTo>
                                <a:lnTo>
                                  <a:pt x="352" y="566"/>
                                </a:lnTo>
                                <a:lnTo>
                                  <a:pt x="335" y="528"/>
                                </a:lnTo>
                                <a:lnTo>
                                  <a:pt x="318" y="487"/>
                                </a:lnTo>
                                <a:lnTo>
                                  <a:pt x="303" y="446"/>
                                </a:lnTo>
                                <a:lnTo>
                                  <a:pt x="297" y="425"/>
                                </a:lnTo>
                                <a:lnTo>
                                  <a:pt x="291" y="404"/>
                                </a:lnTo>
                                <a:lnTo>
                                  <a:pt x="286" y="383"/>
                                </a:lnTo>
                                <a:lnTo>
                                  <a:pt x="283" y="362"/>
                                </a:lnTo>
                                <a:lnTo>
                                  <a:pt x="282" y="341"/>
                                </a:lnTo>
                                <a:lnTo>
                                  <a:pt x="282" y="320"/>
                                </a:lnTo>
                                <a:close/>
                                <a:moveTo>
                                  <a:pt x="264" y="499"/>
                                </a:moveTo>
                                <a:lnTo>
                                  <a:pt x="264" y="499"/>
                                </a:lnTo>
                                <a:lnTo>
                                  <a:pt x="255" y="484"/>
                                </a:lnTo>
                                <a:lnTo>
                                  <a:pt x="244" y="468"/>
                                </a:lnTo>
                                <a:lnTo>
                                  <a:pt x="228" y="435"/>
                                </a:lnTo>
                                <a:lnTo>
                                  <a:pt x="215" y="404"/>
                                </a:lnTo>
                                <a:lnTo>
                                  <a:pt x="206" y="379"/>
                                </a:lnTo>
                                <a:lnTo>
                                  <a:pt x="198" y="346"/>
                                </a:lnTo>
                                <a:lnTo>
                                  <a:pt x="194" y="322"/>
                                </a:lnTo>
                                <a:lnTo>
                                  <a:pt x="194" y="320"/>
                                </a:lnTo>
                                <a:lnTo>
                                  <a:pt x="192" y="320"/>
                                </a:lnTo>
                                <a:lnTo>
                                  <a:pt x="192" y="322"/>
                                </a:lnTo>
                                <a:lnTo>
                                  <a:pt x="188" y="346"/>
                                </a:lnTo>
                                <a:lnTo>
                                  <a:pt x="179" y="379"/>
                                </a:lnTo>
                                <a:lnTo>
                                  <a:pt x="171" y="404"/>
                                </a:lnTo>
                                <a:lnTo>
                                  <a:pt x="158" y="435"/>
                                </a:lnTo>
                                <a:lnTo>
                                  <a:pt x="140" y="468"/>
                                </a:lnTo>
                                <a:lnTo>
                                  <a:pt x="131" y="484"/>
                                </a:lnTo>
                                <a:lnTo>
                                  <a:pt x="121" y="499"/>
                                </a:lnTo>
                                <a:lnTo>
                                  <a:pt x="88" y="541"/>
                                </a:lnTo>
                                <a:lnTo>
                                  <a:pt x="57" y="578"/>
                                </a:lnTo>
                                <a:lnTo>
                                  <a:pt x="24" y="614"/>
                                </a:lnTo>
                                <a:lnTo>
                                  <a:pt x="33" y="599"/>
                                </a:lnTo>
                                <a:lnTo>
                                  <a:pt x="55" y="562"/>
                                </a:lnTo>
                                <a:lnTo>
                                  <a:pt x="68" y="537"/>
                                </a:lnTo>
                                <a:lnTo>
                                  <a:pt x="82" y="511"/>
                                </a:lnTo>
                                <a:lnTo>
                                  <a:pt x="94" y="484"/>
                                </a:lnTo>
                                <a:lnTo>
                                  <a:pt x="104" y="459"/>
                                </a:lnTo>
                                <a:lnTo>
                                  <a:pt x="116" y="428"/>
                                </a:lnTo>
                                <a:lnTo>
                                  <a:pt x="122" y="410"/>
                                </a:lnTo>
                                <a:lnTo>
                                  <a:pt x="128" y="391"/>
                                </a:lnTo>
                                <a:lnTo>
                                  <a:pt x="134" y="368"/>
                                </a:lnTo>
                                <a:lnTo>
                                  <a:pt x="137" y="343"/>
                                </a:lnTo>
                                <a:lnTo>
                                  <a:pt x="139" y="312"/>
                                </a:lnTo>
                                <a:lnTo>
                                  <a:pt x="139" y="277"/>
                                </a:lnTo>
                                <a:lnTo>
                                  <a:pt x="136" y="240"/>
                                </a:lnTo>
                                <a:lnTo>
                                  <a:pt x="130" y="203"/>
                                </a:lnTo>
                                <a:lnTo>
                                  <a:pt x="121" y="165"/>
                                </a:lnTo>
                                <a:lnTo>
                                  <a:pt x="112" y="133"/>
                                </a:lnTo>
                                <a:lnTo>
                                  <a:pt x="97" y="81"/>
                                </a:lnTo>
                                <a:lnTo>
                                  <a:pt x="89" y="61"/>
                                </a:lnTo>
                                <a:lnTo>
                                  <a:pt x="95" y="66"/>
                                </a:lnTo>
                                <a:lnTo>
                                  <a:pt x="110" y="85"/>
                                </a:lnTo>
                                <a:lnTo>
                                  <a:pt x="131" y="115"/>
                                </a:lnTo>
                                <a:lnTo>
                                  <a:pt x="145" y="136"/>
                                </a:lnTo>
                                <a:lnTo>
                                  <a:pt x="156" y="160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30"/>
                                </a:lnTo>
                                <a:lnTo>
                                  <a:pt x="192" y="228"/>
                                </a:lnTo>
                                <a:lnTo>
                                  <a:pt x="194" y="228"/>
                                </a:lnTo>
                                <a:lnTo>
                                  <a:pt x="194" y="230"/>
                                </a:lnTo>
                                <a:lnTo>
                                  <a:pt x="194" y="228"/>
                                </a:lnTo>
                                <a:lnTo>
                                  <a:pt x="230" y="160"/>
                                </a:lnTo>
                                <a:lnTo>
                                  <a:pt x="241" y="136"/>
                                </a:lnTo>
                                <a:lnTo>
                                  <a:pt x="255" y="115"/>
                                </a:lnTo>
                                <a:lnTo>
                                  <a:pt x="276" y="85"/>
                                </a:lnTo>
                                <a:lnTo>
                                  <a:pt x="291" y="66"/>
                                </a:lnTo>
                                <a:lnTo>
                                  <a:pt x="297" y="61"/>
                                </a:lnTo>
                                <a:lnTo>
                                  <a:pt x="289" y="81"/>
                                </a:lnTo>
                                <a:lnTo>
                                  <a:pt x="273" y="133"/>
                                </a:lnTo>
                                <a:lnTo>
                                  <a:pt x="265" y="165"/>
                                </a:lnTo>
                                <a:lnTo>
                                  <a:pt x="256" y="203"/>
                                </a:lnTo>
                                <a:lnTo>
                                  <a:pt x="250" y="240"/>
                                </a:lnTo>
                                <a:lnTo>
                                  <a:pt x="247" y="277"/>
                                </a:lnTo>
                                <a:lnTo>
                                  <a:pt x="247" y="312"/>
                                </a:lnTo>
                                <a:lnTo>
                                  <a:pt x="249" y="343"/>
                                </a:lnTo>
                                <a:lnTo>
                                  <a:pt x="252" y="368"/>
                                </a:lnTo>
                                <a:lnTo>
                                  <a:pt x="258" y="391"/>
                                </a:lnTo>
                                <a:lnTo>
                                  <a:pt x="262" y="410"/>
                                </a:lnTo>
                                <a:lnTo>
                                  <a:pt x="270" y="428"/>
                                </a:lnTo>
                                <a:lnTo>
                                  <a:pt x="282" y="459"/>
                                </a:lnTo>
                                <a:lnTo>
                                  <a:pt x="292" y="484"/>
                                </a:lnTo>
                                <a:lnTo>
                                  <a:pt x="304" y="511"/>
                                </a:lnTo>
                                <a:lnTo>
                                  <a:pt x="318" y="537"/>
                                </a:lnTo>
                                <a:lnTo>
                                  <a:pt x="331" y="562"/>
                                </a:lnTo>
                                <a:lnTo>
                                  <a:pt x="353" y="599"/>
                                </a:lnTo>
                                <a:lnTo>
                                  <a:pt x="362" y="614"/>
                                </a:lnTo>
                                <a:lnTo>
                                  <a:pt x="330" y="578"/>
                                </a:lnTo>
                                <a:lnTo>
                                  <a:pt x="298" y="541"/>
                                </a:lnTo>
                                <a:lnTo>
                                  <a:pt x="264" y="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42"/>
                        <wps:cNvSpPr>
                          <a:spLocks/>
                        </wps:cNvSpPr>
                        <wps:spPr bwMode="auto">
                          <a:xfrm>
                            <a:off x="739140" y="17145"/>
                            <a:ext cx="227965" cy="171450"/>
                          </a:xfrm>
                          <a:custGeom>
                            <a:avLst/>
                            <a:gdLst>
                              <a:gd name="T0" fmla="*/ 276 w 359"/>
                              <a:gd name="T1" fmla="*/ 141 h 270"/>
                              <a:gd name="T2" fmla="*/ 301 w 359"/>
                              <a:gd name="T3" fmla="*/ 89 h 270"/>
                              <a:gd name="T4" fmla="*/ 329 w 359"/>
                              <a:gd name="T5" fmla="*/ 48 h 270"/>
                              <a:gd name="T6" fmla="*/ 359 w 359"/>
                              <a:gd name="T7" fmla="*/ 9 h 270"/>
                              <a:gd name="T8" fmla="*/ 355 w 359"/>
                              <a:gd name="T9" fmla="*/ 9 h 270"/>
                              <a:gd name="T10" fmla="*/ 325 w 359"/>
                              <a:gd name="T11" fmla="*/ 16 h 270"/>
                              <a:gd name="T12" fmla="*/ 309 w 359"/>
                              <a:gd name="T13" fmla="*/ 25 h 270"/>
                              <a:gd name="T14" fmla="*/ 292 w 359"/>
                              <a:gd name="T15" fmla="*/ 36 h 270"/>
                              <a:gd name="T16" fmla="*/ 261 w 359"/>
                              <a:gd name="T17" fmla="*/ 59 h 270"/>
                              <a:gd name="T18" fmla="*/ 241 w 359"/>
                              <a:gd name="T19" fmla="*/ 77 h 270"/>
                              <a:gd name="T20" fmla="*/ 203 w 359"/>
                              <a:gd name="T21" fmla="*/ 128 h 270"/>
                              <a:gd name="T22" fmla="*/ 176 w 359"/>
                              <a:gd name="T23" fmla="*/ 170 h 270"/>
                              <a:gd name="T24" fmla="*/ 167 w 359"/>
                              <a:gd name="T25" fmla="*/ 153 h 270"/>
                              <a:gd name="T26" fmla="*/ 133 w 359"/>
                              <a:gd name="T27" fmla="*/ 98 h 270"/>
                              <a:gd name="T28" fmla="*/ 113 w 359"/>
                              <a:gd name="T29" fmla="*/ 73 h 270"/>
                              <a:gd name="T30" fmla="*/ 80 w 359"/>
                              <a:gd name="T31" fmla="*/ 40 h 270"/>
                              <a:gd name="T32" fmla="*/ 50 w 359"/>
                              <a:gd name="T33" fmla="*/ 19 h 270"/>
                              <a:gd name="T34" fmla="*/ 42 w 359"/>
                              <a:gd name="T35" fmla="*/ 15 h 270"/>
                              <a:gd name="T36" fmla="*/ 16 w 359"/>
                              <a:gd name="T37" fmla="*/ 4 h 270"/>
                              <a:gd name="T38" fmla="*/ 0 w 359"/>
                              <a:gd name="T39" fmla="*/ 0 h 270"/>
                              <a:gd name="T40" fmla="*/ 9 w 359"/>
                              <a:gd name="T41" fmla="*/ 10 h 270"/>
                              <a:gd name="T42" fmla="*/ 40 w 359"/>
                              <a:gd name="T43" fmla="*/ 59 h 270"/>
                              <a:gd name="T44" fmla="*/ 65 w 359"/>
                              <a:gd name="T45" fmla="*/ 109 h 270"/>
                              <a:gd name="T46" fmla="*/ 76 w 359"/>
                              <a:gd name="T47" fmla="*/ 137 h 270"/>
                              <a:gd name="T48" fmla="*/ 86 w 359"/>
                              <a:gd name="T49" fmla="*/ 182 h 270"/>
                              <a:gd name="T50" fmla="*/ 91 w 359"/>
                              <a:gd name="T51" fmla="*/ 223 h 270"/>
                              <a:gd name="T52" fmla="*/ 92 w 359"/>
                              <a:gd name="T53" fmla="*/ 265 h 270"/>
                              <a:gd name="T54" fmla="*/ 97 w 359"/>
                              <a:gd name="T55" fmla="*/ 258 h 270"/>
                              <a:gd name="T56" fmla="*/ 104 w 359"/>
                              <a:gd name="T57" fmla="*/ 235 h 270"/>
                              <a:gd name="T58" fmla="*/ 107 w 359"/>
                              <a:gd name="T59" fmla="*/ 216 h 270"/>
                              <a:gd name="T60" fmla="*/ 110 w 359"/>
                              <a:gd name="T61" fmla="*/ 176 h 270"/>
                              <a:gd name="T62" fmla="*/ 106 w 359"/>
                              <a:gd name="T63" fmla="*/ 146 h 270"/>
                              <a:gd name="T64" fmla="*/ 103 w 359"/>
                              <a:gd name="T65" fmla="*/ 129 h 270"/>
                              <a:gd name="T66" fmla="*/ 89 w 359"/>
                              <a:gd name="T67" fmla="*/ 98 h 270"/>
                              <a:gd name="T68" fmla="*/ 74 w 359"/>
                              <a:gd name="T69" fmla="*/ 73 h 270"/>
                              <a:gd name="T70" fmla="*/ 58 w 359"/>
                              <a:gd name="T71" fmla="*/ 49 h 270"/>
                              <a:gd name="T72" fmla="*/ 82 w 359"/>
                              <a:gd name="T73" fmla="*/ 68 h 270"/>
                              <a:gd name="T74" fmla="*/ 115 w 359"/>
                              <a:gd name="T75" fmla="*/ 100 h 270"/>
                              <a:gd name="T76" fmla="*/ 124 w 359"/>
                              <a:gd name="T77" fmla="*/ 112 h 270"/>
                              <a:gd name="T78" fmla="*/ 155 w 359"/>
                              <a:gd name="T79" fmla="*/ 153 h 270"/>
                              <a:gd name="T80" fmla="*/ 174 w 359"/>
                              <a:gd name="T81" fmla="*/ 188 h 270"/>
                              <a:gd name="T82" fmla="*/ 176 w 359"/>
                              <a:gd name="T83" fmla="*/ 188 h 270"/>
                              <a:gd name="T84" fmla="*/ 179 w 359"/>
                              <a:gd name="T85" fmla="*/ 183 h 270"/>
                              <a:gd name="T86" fmla="*/ 197 w 359"/>
                              <a:gd name="T87" fmla="*/ 155 h 270"/>
                              <a:gd name="T88" fmla="*/ 230 w 359"/>
                              <a:gd name="T89" fmla="*/ 115 h 270"/>
                              <a:gd name="T90" fmla="*/ 240 w 359"/>
                              <a:gd name="T91" fmla="*/ 104 h 270"/>
                              <a:gd name="T92" fmla="*/ 273 w 359"/>
                              <a:gd name="T93" fmla="*/ 74 h 270"/>
                              <a:gd name="T94" fmla="*/ 300 w 359"/>
                              <a:gd name="T95" fmla="*/ 55 h 270"/>
                              <a:gd name="T96" fmla="*/ 280 w 359"/>
                              <a:gd name="T97" fmla="*/ 77 h 270"/>
                              <a:gd name="T98" fmla="*/ 265 w 359"/>
                              <a:gd name="T99" fmla="*/ 103 h 270"/>
                              <a:gd name="T100" fmla="*/ 250 w 359"/>
                              <a:gd name="T101" fmla="*/ 134 h 270"/>
                              <a:gd name="T102" fmla="*/ 246 w 359"/>
                              <a:gd name="T103" fmla="*/ 149 h 270"/>
                              <a:gd name="T104" fmla="*/ 240 w 359"/>
                              <a:gd name="T105" fmla="*/ 180 h 270"/>
                              <a:gd name="T106" fmla="*/ 240 w 359"/>
                              <a:gd name="T107" fmla="*/ 220 h 270"/>
                              <a:gd name="T108" fmla="*/ 243 w 359"/>
                              <a:gd name="T109" fmla="*/ 240 h 270"/>
                              <a:gd name="T110" fmla="*/ 249 w 359"/>
                              <a:gd name="T111" fmla="*/ 262 h 270"/>
                              <a:gd name="T112" fmla="*/ 253 w 359"/>
                              <a:gd name="T113" fmla="*/ 270 h 270"/>
                              <a:gd name="T114" fmla="*/ 256 w 359"/>
                              <a:gd name="T115" fmla="*/ 228 h 270"/>
                              <a:gd name="T116" fmla="*/ 264 w 359"/>
                              <a:gd name="T117" fmla="*/ 186 h 270"/>
                              <a:gd name="T118" fmla="*/ 276 w 359"/>
                              <a:gd name="T119" fmla="*/ 141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59" h="270">
                                <a:moveTo>
                                  <a:pt x="276" y="141"/>
                                </a:moveTo>
                                <a:lnTo>
                                  <a:pt x="276" y="141"/>
                                </a:lnTo>
                                <a:lnTo>
                                  <a:pt x="288" y="115"/>
                                </a:lnTo>
                                <a:lnTo>
                                  <a:pt x="301" y="89"/>
                                </a:lnTo>
                                <a:lnTo>
                                  <a:pt x="316" y="67"/>
                                </a:lnTo>
                                <a:lnTo>
                                  <a:pt x="329" y="48"/>
                                </a:lnTo>
                                <a:lnTo>
                                  <a:pt x="350" y="19"/>
                                </a:lnTo>
                                <a:lnTo>
                                  <a:pt x="359" y="9"/>
                                </a:lnTo>
                                <a:lnTo>
                                  <a:pt x="355" y="9"/>
                                </a:lnTo>
                                <a:lnTo>
                                  <a:pt x="343" y="12"/>
                                </a:lnTo>
                                <a:lnTo>
                                  <a:pt x="325" y="16"/>
                                </a:lnTo>
                                <a:lnTo>
                                  <a:pt x="318" y="21"/>
                                </a:lnTo>
                                <a:lnTo>
                                  <a:pt x="309" y="25"/>
                                </a:lnTo>
                                <a:lnTo>
                                  <a:pt x="292" y="36"/>
                                </a:lnTo>
                                <a:lnTo>
                                  <a:pt x="277" y="46"/>
                                </a:lnTo>
                                <a:lnTo>
                                  <a:pt x="261" y="59"/>
                                </a:lnTo>
                                <a:lnTo>
                                  <a:pt x="241" y="77"/>
                                </a:lnTo>
                                <a:lnTo>
                                  <a:pt x="222" y="101"/>
                                </a:lnTo>
                                <a:lnTo>
                                  <a:pt x="203" y="128"/>
                                </a:lnTo>
                                <a:lnTo>
                                  <a:pt x="185" y="153"/>
                                </a:lnTo>
                                <a:lnTo>
                                  <a:pt x="176" y="170"/>
                                </a:lnTo>
                                <a:lnTo>
                                  <a:pt x="167" y="153"/>
                                </a:lnTo>
                                <a:lnTo>
                                  <a:pt x="152" y="128"/>
                                </a:lnTo>
                                <a:lnTo>
                                  <a:pt x="133" y="98"/>
                                </a:lnTo>
                                <a:lnTo>
                                  <a:pt x="113" y="73"/>
                                </a:lnTo>
                                <a:lnTo>
                                  <a:pt x="97" y="55"/>
                                </a:lnTo>
                                <a:lnTo>
                                  <a:pt x="80" y="40"/>
                                </a:lnTo>
                                <a:lnTo>
                                  <a:pt x="65" y="30"/>
                                </a:lnTo>
                                <a:lnTo>
                                  <a:pt x="50" y="19"/>
                                </a:lnTo>
                                <a:lnTo>
                                  <a:pt x="42" y="15"/>
                                </a:lnTo>
                                <a:lnTo>
                                  <a:pt x="33" y="10"/>
                                </a:lnTo>
                                <a:lnTo>
                                  <a:pt x="16" y="4"/>
                                </a:lnTo>
                                <a:lnTo>
                                  <a:pt x="4" y="1"/>
                                </a:lnTo>
                                <a:lnTo>
                                  <a:pt x="0" y="0"/>
                                </a:lnTo>
                                <a:lnTo>
                                  <a:pt x="9" y="10"/>
                                </a:lnTo>
                                <a:lnTo>
                                  <a:pt x="28" y="40"/>
                                </a:lnTo>
                                <a:lnTo>
                                  <a:pt x="40" y="59"/>
                                </a:lnTo>
                                <a:lnTo>
                                  <a:pt x="53" y="83"/>
                                </a:lnTo>
                                <a:lnTo>
                                  <a:pt x="65" y="109"/>
                                </a:lnTo>
                                <a:lnTo>
                                  <a:pt x="76" y="137"/>
                                </a:lnTo>
                                <a:lnTo>
                                  <a:pt x="82" y="159"/>
                                </a:lnTo>
                                <a:lnTo>
                                  <a:pt x="86" y="182"/>
                                </a:lnTo>
                                <a:lnTo>
                                  <a:pt x="89" y="204"/>
                                </a:lnTo>
                                <a:lnTo>
                                  <a:pt x="91" y="223"/>
                                </a:lnTo>
                                <a:lnTo>
                                  <a:pt x="92" y="253"/>
                                </a:lnTo>
                                <a:lnTo>
                                  <a:pt x="92" y="265"/>
                                </a:lnTo>
                                <a:lnTo>
                                  <a:pt x="97" y="258"/>
                                </a:lnTo>
                                <a:lnTo>
                                  <a:pt x="100" y="249"/>
                                </a:lnTo>
                                <a:lnTo>
                                  <a:pt x="104" y="235"/>
                                </a:lnTo>
                                <a:lnTo>
                                  <a:pt x="107" y="216"/>
                                </a:lnTo>
                                <a:lnTo>
                                  <a:pt x="110" y="191"/>
                                </a:lnTo>
                                <a:lnTo>
                                  <a:pt x="110" y="176"/>
                                </a:lnTo>
                                <a:lnTo>
                                  <a:pt x="109" y="161"/>
                                </a:lnTo>
                                <a:lnTo>
                                  <a:pt x="106" y="146"/>
                                </a:lnTo>
                                <a:lnTo>
                                  <a:pt x="103" y="129"/>
                                </a:lnTo>
                                <a:lnTo>
                                  <a:pt x="97" y="113"/>
                                </a:lnTo>
                                <a:lnTo>
                                  <a:pt x="89" y="98"/>
                                </a:lnTo>
                                <a:lnTo>
                                  <a:pt x="82" y="85"/>
                                </a:lnTo>
                                <a:lnTo>
                                  <a:pt x="74" y="73"/>
                                </a:lnTo>
                                <a:lnTo>
                                  <a:pt x="62" y="55"/>
                                </a:lnTo>
                                <a:lnTo>
                                  <a:pt x="58" y="49"/>
                                </a:lnTo>
                                <a:lnTo>
                                  <a:pt x="82" y="68"/>
                                </a:lnTo>
                                <a:lnTo>
                                  <a:pt x="104" y="89"/>
                                </a:lnTo>
                                <a:lnTo>
                                  <a:pt x="115" y="100"/>
                                </a:lnTo>
                                <a:lnTo>
                                  <a:pt x="124" y="112"/>
                                </a:lnTo>
                                <a:lnTo>
                                  <a:pt x="144" y="138"/>
                                </a:lnTo>
                                <a:lnTo>
                                  <a:pt x="155" y="153"/>
                                </a:lnTo>
                                <a:lnTo>
                                  <a:pt x="171" y="182"/>
                                </a:lnTo>
                                <a:lnTo>
                                  <a:pt x="174" y="188"/>
                                </a:lnTo>
                                <a:lnTo>
                                  <a:pt x="176" y="188"/>
                                </a:lnTo>
                                <a:lnTo>
                                  <a:pt x="177" y="186"/>
                                </a:lnTo>
                                <a:lnTo>
                                  <a:pt x="179" y="183"/>
                                </a:lnTo>
                                <a:lnTo>
                                  <a:pt x="197" y="155"/>
                                </a:lnTo>
                                <a:lnTo>
                                  <a:pt x="207" y="140"/>
                                </a:lnTo>
                                <a:lnTo>
                                  <a:pt x="230" y="115"/>
                                </a:lnTo>
                                <a:lnTo>
                                  <a:pt x="240" y="104"/>
                                </a:lnTo>
                                <a:lnTo>
                                  <a:pt x="250" y="94"/>
                                </a:lnTo>
                                <a:lnTo>
                                  <a:pt x="273" y="74"/>
                                </a:lnTo>
                                <a:lnTo>
                                  <a:pt x="300" y="55"/>
                                </a:lnTo>
                                <a:lnTo>
                                  <a:pt x="294" y="61"/>
                                </a:lnTo>
                                <a:lnTo>
                                  <a:pt x="280" y="77"/>
                                </a:lnTo>
                                <a:lnTo>
                                  <a:pt x="273" y="89"/>
                                </a:lnTo>
                                <a:lnTo>
                                  <a:pt x="265" y="103"/>
                                </a:lnTo>
                                <a:lnTo>
                                  <a:pt x="256" y="118"/>
                                </a:lnTo>
                                <a:lnTo>
                                  <a:pt x="250" y="134"/>
                                </a:lnTo>
                                <a:lnTo>
                                  <a:pt x="246" y="149"/>
                                </a:lnTo>
                                <a:lnTo>
                                  <a:pt x="243" y="165"/>
                                </a:lnTo>
                                <a:lnTo>
                                  <a:pt x="240" y="180"/>
                                </a:lnTo>
                                <a:lnTo>
                                  <a:pt x="240" y="195"/>
                                </a:lnTo>
                                <a:lnTo>
                                  <a:pt x="240" y="220"/>
                                </a:lnTo>
                                <a:lnTo>
                                  <a:pt x="243" y="240"/>
                                </a:lnTo>
                                <a:lnTo>
                                  <a:pt x="246" y="253"/>
                                </a:lnTo>
                                <a:lnTo>
                                  <a:pt x="249" y="262"/>
                                </a:lnTo>
                                <a:lnTo>
                                  <a:pt x="253" y="270"/>
                                </a:lnTo>
                                <a:lnTo>
                                  <a:pt x="253" y="258"/>
                                </a:lnTo>
                                <a:lnTo>
                                  <a:pt x="256" y="228"/>
                                </a:lnTo>
                                <a:lnTo>
                                  <a:pt x="259" y="208"/>
                                </a:lnTo>
                                <a:lnTo>
                                  <a:pt x="264" y="186"/>
                                </a:lnTo>
                                <a:lnTo>
                                  <a:pt x="268" y="164"/>
                                </a:lnTo>
                                <a:lnTo>
                                  <a:pt x="276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43"/>
                        <wps:cNvSpPr>
                          <a:spLocks/>
                        </wps:cNvSpPr>
                        <wps:spPr bwMode="auto">
                          <a:xfrm>
                            <a:off x="751205" y="190500"/>
                            <a:ext cx="209550" cy="187325"/>
                          </a:xfrm>
                          <a:custGeom>
                            <a:avLst/>
                            <a:gdLst>
                              <a:gd name="T0" fmla="*/ 284 w 330"/>
                              <a:gd name="T1" fmla="*/ 14 h 295"/>
                              <a:gd name="T2" fmla="*/ 257 w 330"/>
                              <a:gd name="T3" fmla="*/ 35 h 295"/>
                              <a:gd name="T4" fmla="*/ 224 w 330"/>
                              <a:gd name="T5" fmla="*/ 70 h 295"/>
                              <a:gd name="T6" fmla="*/ 206 w 330"/>
                              <a:gd name="T7" fmla="*/ 93 h 295"/>
                              <a:gd name="T8" fmla="*/ 173 w 330"/>
                              <a:gd name="T9" fmla="*/ 149 h 295"/>
                              <a:gd name="T10" fmla="*/ 166 w 330"/>
                              <a:gd name="T11" fmla="*/ 165 h 295"/>
                              <a:gd name="T12" fmla="*/ 142 w 330"/>
                              <a:gd name="T13" fmla="*/ 122 h 295"/>
                              <a:gd name="T14" fmla="*/ 108 w 330"/>
                              <a:gd name="T15" fmla="*/ 70 h 295"/>
                              <a:gd name="T16" fmla="*/ 90 w 330"/>
                              <a:gd name="T17" fmla="*/ 50 h 295"/>
                              <a:gd name="T18" fmla="*/ 61 w 330"/>
                              <a:gd name="T19" fmla="*/ 25 h 295"/>
                              <a:gd name="T20" fmla="*/ 46 w 330"/>
                              <a:gd name="T21" fmla="*/ 14 h 295"/>
                              <a:gd name="T22" fmla="*/ 31 w 330"/>
                              <a:gd name="T23" fmla="*/ 6 h 295"/>
                              <a:gd name="T24" fmla="*/ 5 w 330"/>
                              <a:gd name="T25" fmla="*/ 0 h 295"/>
                              <a:gd name="T26" fmla="*/ 0 w 330"/>
                              <a:gd name="T27" fmla="*/ 0 h 295"/>
                              <a:gd name="T28" fmla="*/ 20 w 330"/>
                              <a:gd name="T29" fmla="*/ 25 h 295"/>
                              <a:gd name="T30" fmla="*/ 40 w 330"/>
                              <a:gd name="T31" fmla="*/ 59 h 295"/>
                              <a:gd name="T32" fmla="*/ 63 w 330"/>
                              <a:gd name="T33" fmla="*/ 107 h 295"/>
                              <a:gd name="T34" fmla="*/ 79 w 330"/>
                              <a:gd name="T35" fmla="*/ 149 h 295"/>
                              <a:gd name="T36" fmla="*/ 102 w 330"/>
                              <a:gd name="T37" fmla="*/ 217 h 295"/>
                              <a:gd name="T38" fmla="*/ 112 w 330"/>
                              <a:gd name="T39" fmla="*/ 268 h 295"/>
                              <a:gd name="T40" fmla="*/ 117 w 330"/>
                              <a:gd name="T41" fmla="*/ 295 h 295"/>
                              <a:gd name="T42" fmla="*/ 121 w 330"/>
                              <a:gd name="T43" fmla="*/ 265 h 295"/>
                              <a:gd name="T44" fmla="*/ 122 w 330"/>
                              <a:gd name="T45" fmla="*/ 254 h 295"/>
                              <a:gd name="T46" fmla="*/ 117 w 330"/>
                              <a:gd name="T47" fmla="*/ 208 h 295"/>
                              <a:gd name="T48" fmla="*/ 100 w 330"/>
                              <a:gd name="T49" fmla="*/ 135 h 295"/>
                              <a:gd name="T50" fmla="*/ 94 w 330"/>
                              <a:gd name="T51" fmla="*/ 119 h 295"/>
                              <a:gd name="T52" fmla="*/ 72 w 330"/>
                              <a:gd name="T53" fmla="*/ 73 h 295"/>
                              <a:gd name="T54" fmla="*/ 54 w 330"/>
                              <a:gd name="T55" fmla="*/ 44 h 295"/>
                              <a:gd name="T56" fmla="*/ 78 w 330"/>
                              <a:gd name="T57" fmla="*/ 65 h 295"/>
                              <a:gd name="T58" fmla="*/ 108 w 330"/>
                              <a:gd name="T59" fmla="*/ 96 h 295"/>
                              <a:gd name="T60" fmla="*/ 117 w 330"/>
                              <a:gd name="T61" fmla="*/ 107 h 295"/>
                              <a:gd name="T62" fmla="*/ 145 w 330"/>
                              <a:gd name="T63" fmla="*/ 150 h 295"/>
                              <a:gd name="T64" fmla="*/ 161 w 330"/>
                              <a:gd name="T65" fmla="*/ 178 h 295"/>
                              <a:gd name="T66" fmla="*/ 166 w 330"/>
                              <a:gd name="T67" fmla="*/ 183 h 295"/>
                              <a:gd name="T68" fmla="*/ 166 w 330"/>
                              <a:gd name="T69" fmla="*/ 183 h 295"/>
                              <a:gd name="T70" fmla="*/ 170 w 330"/>
                              <a:gd name="T71" fmla="*/ 178 h 295"/>
                              <a:gd name="T72" fmla="*/ 185 w 330"/>
                              <a:gd name="T73" fmla="*/ 150 h 295"/>
                              <a:gd name="T74" fmla="*/ 213 w 330"/>
                              <a:gd name="T75" fmla="*/ 107 h 295"/>
                              <a:gd name="T76" fmla="*/ 222 w 330"/>
                              <a:gd name="T77" fmla="*/ 96 h 295"/>
                              <a:gd name="T78" fmla="*/ 254 w 330"/>
                              <a:gd name="T79" fmla="*/ 65 h 295"/>
                              <a:gd name="T80" fmla="*/ 278 w 330"/>
                              <a:gd name="T81" fmla="*/ 44 h 295"/>
                              <a:gd name="T82" fmla="*/ 258 w 330"/>
                              <a:gd name="T83" fmla="*/ 73 h 295"/>
                              <a:gd name="T84" fmla="*/ 236 w 330"/>
                              <a:gd name="T85" fmla="*/ 119 h 295"/>
                              <a:gd name="T86" fmla="*/ 230 w 330"/>
                              <a:gd name="T87" fmla="*/ 135 h 295"/>
                              <a:gd name="T88" fmla="*/ 215 w 330"/>
                              <a:gd name="T89" fmla="*/ 208 h 295"/>
                              <a:gd name="T90" fmla="*/ 209 w 330"/>
                              <a:gd name="T91" fmla="*/ 254 h 295"/>
                              <a:gd name="T92" fmla="*/ 211 w 330"/>
                              <a:gd name="T93" fmla="*/ 265 h 295"/>
                              <a:gd name="T94" fmla="*/ 215 w 330"/>
                              <a:gd name="T95" fmla="*/ 295 h 295"/>
                              <a:gd name="T96" fmla="*/ 219 w 330"/>
                              <a:gd name="T97" fmla="*/ 268 h 295"/>
                              <a:gd name="T98" fmla="*/ 230 w 330"/>
                              <a:gd name="T99" fmla="*/ 217 h 295"/>
                              <a:gd name="T100" fmla="*/ 252 w 330"/>
                              <a:gd name="T101" fmla="*/ 149 h 295"/>
                              <a:gd name="T102" fmla="*/ 267 w 330"/>
                              <a:gd name="T103" fmla="*/ 107 h 295"/>
                              <a:gd name="T104" fmla="*/ 291 w 330"/>
                              <a:gd name="T105" fmla="*/ 59 h 295"/>
                              <a:gd name="T106" fmla="*/ 310 w 330"/>
                              <a:gd name="T107" fmla="*/ 25 h 295"/>
                              <a:gd name="T108" fmla="*/ 330 w 330"/>
                              <a:gd name="T109" fmla="*/ 0 h 295"/>
                              <a:gd name="T110" fmla="*/ 325 w 330"/>
                              <a:gd name="T111" fmla="*/ 0 h 295"/>
                              <a:gd name="T112" fmla="*/ 300 w 330"/>
                              <a:gd name="T113" fmla="*/ 6 h 295"/>
                              <a:gd name="T114" fmla="*/ 284 w 330"/>
                              <a:gd name="T115" fmla="*/ 14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30" h="295">
                                <a:moveTo>
                                  <a:pt x="284" y="14"/>
                                </a:moveTo>
                                <a:lnTo>
                                  <a:pt x="284" y="14"/>
                                </a:lnTo>
                                <a:lnTo>
                                  <a:pt x="270" y="25"/>
                                </a:lnTo>
                                <a:lnTo>
                                  <a:pt x="257" y="35"/>
                                </a:lnTo>
                                <a:lnTo>
                                  <a:pt x="240" y="50"/>
                                </a:lnTo>
                                <a:lnTo>
                                  <a:pt x="224" y="70"/>
                                </a:lnTo>
                                <a:lnTo>
                                  <a:pt x="206" y="93"/>
                                </a:lnTo>
                                <a:lnTo>
                                  <a:pt x="188" y="122"/>
                                </a:lnTo>
                                <a:lnTo>
                                  <a:pt x="173" y="149"/>
                                </a:lnTo>
                                <a:lnTo>
                                  <a:pt x="166" y="165"/>
                                </a:lnTo>
                                <a:lnTo>
                                  <a:pt x="157" y="149"/>
                                </a:lnTo>
                                <a:lnTo>
                                  <a:pt x="142" y="122"/>
                                </a:lnTo>
                                <a:lnTo>
                                  <a:pt x="124" y="93"/>
                                </a:lnTo>
                                <a:lnTo>
                                  <a:pt x="108" y="70"/>
                                </a:lnTo>
                                <a:lnTo>
                                  <a:pt x="90" y="50"/>
                                </a:lnTo>
                                <a:lnTo>
                                  <a:pt x="75" y="35"/>
                                </a:lnTo>
                                <a:lnTo>
                                  <a:pt x="61" y="25"/>
                                </a:lnTo>
                                <a:lnTo>
                                  <a:pt x="46" y="14"/>
                                </a:lnTo>
                                <a:lnTo>
                                  <a:pt x="39" y="10"/>
                                </a:lnTo>
                                <a:lnTo>
                                  <a:pt x="31" y="6"/>
                                </a:lnTo>
                                <a:lnTo>
                                  <a:pt x="17" y="1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6" y="6"/>
                                </a:lnTo>
                                <a:lnTo>
                                  <a:pt x="20" y="25"/>
                                </a:lnTo>
                                <a:lnTo>
                                  <a:pt x="30" y="40"/>
                                </a:lnTo>
                                <a:lnTo>
                                  <a:pt x="40" y="59"/>
                                </a:lnTo>
                                <a:lnTo>
                                  <a:pt x="51" y="82"/>
                                </a:lnTo>
                                <a:lnTo>
                                  <a:pt x="63" y="107"/>
                                </a:lnTo>
                                <a:lnTo>
                                  <a:pt x="79" y="149"/>
                                </a:lnTo>
                                <a:lnTo>
                                  <a:pt x="94" y="193"/>
                                </a:lnTo>
                                <a:lnTo>
                                  <a:pt x="102" y="217"/>
                                </a:lnTo>
                                <a:lnTo>
                                  <a:pt x="108" y="243"/>
                                </a:lnTo>
                                <a:lnTo>
                                  <a:pt x="112" y="268"/>
                                </a:lnTo>
                                <a:lnTo>
                                  <a:pt x="117" y="295"/>
                                </a:lnTo>
                                <a:lnTo>
                                  <a:pt x="117" y="287"/>
                                </a:lnTo>
                                <a:lnTo>
                                  <a:pt x="121" y="265"/>
                                </a:lnTo>
                                <a:lnTo>
                                  <a:pt x="122" y="254"/>
                                </a:lnTo>
                                <a:lnTo>
                                  <a:pt x="121" y="243"/>
                                </a:lnTo>
                                <a:lnTo>
                                  <a:pt x="117" y="208"/>
                                </a:lnTo>
                                <a:lnTo>
                                  <a:pt x="109" y="171"/>
                                </a:lnTo>
                                <a:lnTo>
                                  <a:pt x="100" y="135"/>
                                </a:lnTo>
                                <a:lnTo>
                                  <a:pt x="94" y="119"/>
                                </a:lnTo>
                                <a:lnTo>
                                  <a:pt x="88" y="102"/>
                                </a:lnTo>
                                <a:lnTo>
                                  <a:pt x="72" y="73"/>
                                </a:lnTo>
                                <a:lnTo>
                                  <a:pt x="60" y="52"/>
                                </a:lnTo>
                                <a:lnTo>
                                  <a:pt x="54" y="44"/>
                                </a:lnTo>
                                <a:lnTo>
                                  <a:pt x="78" y="65"/>
                                </a:lnTo>
                                <a:lnTo>
                                  <a:pt x="99" y="85"/>
                                </a:lnTo>
                                <a:lnTo>
                                  <a:pt x="108" y="96"/>
                                </a:lnTo>
                                <a:lnTo>
                                  <a:pt x="117" y="107"/>
                                </a:lnTo>
                                <a:lnTo>
                                  <a:pt x="136" y="134"/>
                                </a:lnTo>
                                <a:lnTo>
                                  <a:pt x="145" y="150"/>
                                </a:lnTo>
                                <a:lnTo>
                                  <a:pt x="161" y="178"/>
                                </a:lnTo>
                                <a:lnTo>
                                  <a:pt x="163" y="180"/>
                                </a:lnTo>
                                <a:lnTo>
                                  <a:pt x="166" y="183"/>
                                </a:lnTo>
                                <a:lnTo>
                                  <a:pt x="169" y="180"/>
                                </a:lnTo>
                                <a:lnTo>
                                  <a:pt x="170" y="178"/>
                                </a:lnTo>
                                <a:lnTo>
                                  <a:pt x="185" y="150"/>
                                </a:lnTo>
                                <a:lnTo>
                                  <a:pt x="194" y="134"/>
                                </a:lnTo>
                                <a:lnTo>
                                  <a:pt x="213" y="107"/>
                                </a:lnTo>
                                <a:lnTo>
                                  <a:pt x="222" y="96"/>
                                </a:lnTo>
                                <a:lnTo>
                                  <a:pt x="233" y="85"/>
                                </a:lnTo>
                                <a:lnTo>
                                  <a:pt x="254" y="65"/>
                                </a:lnTo>
                                <a:lnTo>
                                  <a:pt x="278" y="44"/>
                                </a:lnTo>
                                <a:lnTo>
                                  <a:pt x="272" y="52"/>
                                </a:lnTo>
                                <a:lnTo>
                                  <a:pt x="258" y="73"/>
                                </a:lnTo>
                                <a:lnTo>
                                  <a:pt x="243" y="102"/>
                                </a:lnTo>
                                <a:lnTo>
                                  <a:pt x="236" y="119"/>
                                </a:lnTo>
                                <a:lnTo>
                                  <a:pt x="230" y="135"/>
                                </a:lnTo>
                                <a:lnTo>
                                  <a:pt x="221" y="171"/>
                                </a:lnTo>
                                <a:lnTo>
                                  <a:pt x="215" y="208"/>
                                </a:lnTo>
                                <a:lnTo>
                                  <a:pt x="211" y="243"/>
                                </a:lnTo>
                                <a:lnTo>
                                  <a:pt x="209" y="254"/>
                                </a:lnTo>
                                <a:lnTo>
                                  <a:pt x="211" y="265"/>
                                </a:lnTo>
                                <a:lnTo>
                                  <a:pt x="215" y="287"/>
                                </a:lnTo>
                                <a:lnTo>
                                  <a:pt x="215" y="295"/>
                                </a:lnTo>
                                <a:lnTo>
                                  <a:pt x="219" y="268"/>
                                </a:lnTo>
                                <a:lnTo>
                                  <a:pt x="224" y="243"/>
                                </a:lnTo>
                                <a:lnTo>
                                  <a:pt x="230" y="217"/>
                                </a:lnTo>
                                <a:lnTo>
                                  <a:pt x="236" y="193"/>
                                </a:lnTo>
                                <a:lnTo>
                                  <a:pt x="252" y="149"/>
                                </a:lnTo>
                                <a:lnTo>
                                  <a:pt x="267" y="107"/>
                                </a:lnTo>
                                <a:lnTo>
                                  <a:pt x="279" y="82"/>
                                </a:lnTo>
                                <a:lnTo>
                                  <a:pt x="291" y="59"/>
                                </a:lnTo>
                                <a:lnTo>
                                  <a:pt x="302" y="40"/>
                                </a:lnTo>
                                <a:lnTo>
                                  <a:pt x="310" y="25"/>
                                </a:lnTo>
                                <a:lnTo>
                                  <a:pt x="325" y="6"/>
                                </a:lnTo>
                                <a:lnTo>
                                  <a:pt x="330" y="0"/>
                                </a:lnTo>
                                <a:lnTo>
                                  <a:pt x="325" y="0"/>
                                </a:lnTo>
                                <a:lnTo>
                                  <a:pt x="315" y="1"/>
                                </a:lnTo>
                                <a:lnTo>
                                  <a:pt x="300" y="6"/>
                                </a:lnTo>
                                <a:lnTo>
                                  <a:pt x="291" y="10"/>
                                </a:lnTo>
                                <a:lnTo>
                                  <a:pt x="28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44"/>
                        <wps:cNvSpPr>
                          <a:spLocks noEditPoints="1"/>
                        </wps:cNvSpPr>
                        <wps:spPr bwMode="auto">
                          <a:xfrm>
                            <a:off x="828040" y="175895"/>
                            <a:ext cx="59690" cy="80645"/>
                          </a:xfrm>
                          <a:custGeom>
                            <a:avLst/>
                            <a:gdLst>
                              <a:gd name="T0" fmla="*/ 76 w 94"/>
                              <a:gd name="T1" fmla="*/ 73 h 127"/>
                              <a:gd name="T2" fmla="*/ 67 w 94"/>
                              <a:gd name="T3" fmla="*/ 90 h 127"/>
                              <a:gd name="T4" fmla="*/ 57 w 94"/>
                              <a:gd name="T5" fmla="*/ 102 h 127"/>
                              <a:gd name="T6" fmla="*/ 43 w 94"/>
                              <a:gd name="T7" fmla="*/ 108 h 127"/>
                              <a:gd name="T8" fmla="*/ 31 w 94"/>
                              <a:gd name="T9" fmla="*/ 108 h 127"/>
                              <a:gd name="T10" fmla="*/ 25 w 94"/>
                              <a:gd name="T11" fmla="*/ 105 h 127"/>
                              <a:gd name="T12" fmla="*/ 18 w 94"/>
                              <a:gd name="T13" fmla="*/ 96 h 127"/>
                              <a:gd name="T14" fmla="*/ 15 w 94"/>
                              <a:gd name="T15" fmla="*/ 81 h 127"/>
                              <a:gd name="T16" fmla="*/ 16 w 94"/>
                              <a:gd name="T17" fmla="*/ 63 h 127"/>
                              <a:gd name="T18" fmla="*/ 18 w 94"/>
                              <a:gd name="T19" fmla="*/ 54 h 127"/>
                              <a:gd name="T20" fmla="*/ 27 w 94"/>
                              <a:gd name="T21" fmla="*/ 37 h 127"/>
                              <a:gd name="T22" fmla="*/ 39 w 94"/>
                              <a:gd name="T23" fmla="*/ 26 h 127"/>
                              <a:gd name="T24" fmla="*/ 51 w 94"/>
                              <a:gd name="T25" fmla="*/ 20 h 127"/>
                              <a:gd name="T26" fmla="*/ 64 w 94"/>
                              <a:gd name="T27" fmla="*/ 20 h 127"/>
                              <a:gd name="T28" fmla="*/ 69 w 94"/>
                              <a:gd name="T29" fmla="*/ 23 h 127"/>
                              <a:gd name="T30" fmla="*/ 78 w 94"/>
                              <a:gd name="T31" fmla="*/ 32 h 127"/>
                              <a:gd name="T32" fmla="*/ 81 w 94"/>
                              <a:gd name="T33" fmla="*/ 46 h 127"/>
                              <a:gd name="T34" fmla="*/ 79 w 94"/>
                              <a:gd name="T35" fmla="*/ 64 h 127"/>
                              <a:gd name="T36" fmla="*/ 76 w 94"/>
                              <a:gd name="T37" fmla="*/ 73 h 127"/>
                              <a:gd name="T38" fmla="*/ 94 w 94"/>
                              <a:gd name="T39" fmla="*/ 64 h 127"/>
                              <a:gd name="T40" fmla="*/ 90 w 94"/>
                              <a:gd name="T41" fmla="*/ 90 h 127"/>
                              <a:gd name="T42" fmla="*/ 79 w 94"/>
                              <a:gd name="T43" fmla="*/ 109 h 127"/>
                              <a:gd name="T44" fmla="*/ 64 w 94"/>
                              <a:gd name="T45" fmla="*/ 122 h 127"/>
                              <a:gd name="T46" fmla="*/ 45 w 94"/>
                              <a:gd name="T47" fmla="*/ 127 h 127"/>
                              <a:gd name="T48" fmla="*/ 36 w 94"/>
                              <a:gd name="T49" fmla="*/ 125 h 127"/>
                              <a:gd name="T50" fmla="*/ 19 w 94"/>
                              <a:gd name="T51" fmla="*/ 116 h 127"/>
                              <a:gd name="T52" fmla="*/ 7 w 94"/>
                              <a:gd name="T53" fmla="*/ 99 h 127"/>
                              <a:gd name="T54" fmla="*/ 1 w 94"/>
                              <a:gd name="T55" fmla="*/ 76 h 127"/>
                              <a:gd name="T56" fmla="*/ 0 w 94"/>
                              <a:gd name="T57" fmla="*/ 63 h 127"/>
                              <a:gd name="T58" fmla="*/ 3 w 94"/>
                              <a:gd name="T59" fmla="*/ 37 h 127"/>
                              <a:gd name="T60" fmla="*/ 12 w 94"/>
                              <a:gd name="T61" fmla="*/ 18 h 127"/>
                              <a:gd name="T62" fmla="*/ 27 w 94"/>
                              <a:gd name="T63" fmla="*/ 5 h 127"/>
                              <a:gd name="T64" fmla="*/ 43 w 94"/>
                              <a:gd name="T65" fmla="*/ 0 h 127"/>
                              <a:gd name="T66" fmla="*/ 54 w 94"/>
                              <a:gd name="T67" fmla="*/ 2 h 127"/>
                              <a:gd name="T68" fmla="*/ 72 w 94"/>
                              <a:gd name="T69" fmla="*/ 11 h 127"/>
                              <a:gd name="T70" fmla="*/ 85 w 94"/>
                              <a:gd name="T71" fmla="*/ 29 h 127"/>
                              <a:gd name="T72" fmla="*/ 92 w 94"/>
                              <a:gd name="T73" fmla="*/ 52 h 127"/>
                              <a:gd name="T74" fmla="*/ 94 w 94"/>
                              <a:gd name="T7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4" h="127">
                                <a:moveTo>
                                  <a:pt x="76" y="73"/>
                                </a:moveTo>
                                <a:lnTo>
                                  <a:pt x="76" y="73"/>
                                </a:lnTo>
                                <a:lnTo>
                                  <a:pt x="73" y="81"/>
                                </a:lnTo>
                                <a:lnTo>
                                  <a:pt x="67" y="90"/>
                                </a:lnTo>
                                <a:lnTo>
                                  <a:pt x="63" y="96"/>
                                </a:lnTo>
                                <a:lnTo>
                                  <a:pt x="57" y="102"/>
                                </a:lnTo>
                                <a:lnTo>
                                  <a:pt x="49" y="105"/>
                                </a:lnTo>
                                <a:lnTo>
                                  <a:pt x="43" y="108"/>
                                </a:lnTo>
                                <a:lnTo>
                                  <a:pt x="37" y="109"/>
                                </a:lnTo>
                                <a:lnTo>
                                  <a:pt x="31" y="108"/>
                                </a:lnTo>
                                <a:lnTo>
                                  <a:pt x="25" y="105"/>
                                </a:lnTo>
                                <a:lnTo>
                                  <a:pt x="21" y="100"/>
                                </a:lnTo>
                                <a:lnTo>
                                  <a:pt x="18" y="96"/>
                                </a:lnTo>
                                <a:lnTo>
                                  <a:pt x="15" y="88"/>
                                </a:lnTo>
                                <a:lnTo>
                                  <a:pt x="15" y="81"/>
                                </a:lnTo>
                                <a:lnTo>
                                  <a:pt x="15" y="72"/>
                                </a:lnTo>
                                <a:lnTo>
                                  <a:pt x="16" y="63"/>
                                </a:lnTo>
                                <a:lnTo>
                                  <a:pt x="18" y="54"/>
                                </a:lnTo>
                                <a:lnTo>
                                  <a:pt x="22" y="45"/>
                                </a:lnTo>
                                <a:lnTo>
                                  <a:pt x="27" y="37"/>
                                </a:lnTo>
                                <a:lnTo>
                                  <a:pt x="33" y="32"/>
                                </a:lnTo>
                                <a:lnTo>
                                  <a:pt x="39" y="26"/>
                                </a:lnTo>
                                <a:lnTo>
                                  <a:pt x="45" y="21"/>
                                </a:lnTo>
                                <a:lnTo>
                                  <a:pt x="51" y="20"/>
                                </a:lnTo>
                                <a:lnTo>
                                  <a:pt x="58" y="18"/>
                                </a:lnTo>
                                <a:lnTo>
                                  <a:pt x="64" y="20"/>
                                </a:lnTo>
                                <a:lnTo>
                                  <a:pt x="69" y="23"/>
                                </a:lnTo>
                                <a:lnTo>
                                  <a:pt x="73" y="27"/>
                                </a:lnTo>
                                <a:lnTo>
                                  <a:pt x="78" y="32"/>
                                </a:lnTo>
                                <a:lnTo>
                                  <a:pt x="79" y="39"/>
                                </a:lnTo>
                                <a:lnTo>
                                  <a:pt x="81" y="46"/>
                                </a:lnTo>
                                <a:lnTo>
                                  <a:pt x="81" y="55"/>
                                </a:lnTo>
                                <a:lnTo>
                                  <a:pt x="79" y="64"/>
                                </a:lnTo>
                                <a:lnTo>
                                  <a:pt x="76" y="73"/>
                                </a:lnTo>
                                <a:close/>
                                <a:moveTo>
                                  <a:pt x="94" y="64"/>
                                </a:moveTo>
                                <a:lnTo>
                                  <a:pt x="94" y="64"/>
                                </a:lnTo>
                                <a:lnTo>
                                  <a:pt x="92" y="78"/>
                                </a:lnTo>
                                <a:lnTo>
                                  <a:pt x="90" y="90"/>
                                </a:lnTo>
                                <a:lnTo>
                                  <a:pt x="85" y="100"/>
                                </a:lnTo>
                                <a:lnTo>
                                  <a:pt x="79" y="109"/>
                                </a:lnTo>
                                <a:lnTo>
                                  <a:pt x="72" y="116"/>
                                </a:lnTo>
                                <a:lnTo>
                                  <a:pt x="64" y="122"/>
                                </a:lnTo>
                                <a:lnTo>
                                  <a:pt x="55" y="127"/>
                                </a:lnTo>
                                <a:lnTo>
                                  <a:pt x="45" y="127"/>
                                </a:lnTo>
                                <a:lnTo>
                                  <a:pt x="36" y="125"/>
                                </a:lnTo>
                                <a:lnTo>
                                  <a:pt x="27" y="122"/>
                                </a:lnTo>
                                <a:lnTo>
                                  <a:pt x="19" y="116"/>
                                </a:lnTo>
                                <a:lnTo>
                                  <a:pt x="13" y="108"/>
                                </a:lnTo>
                                <a:lnTo>
                                  <a:pt x="7" y="99"/>
                                </a:lnTo>
                                <a:lnTo>
                                  <a:pt x="3" y="88"/>
                                </a:lnTo>
                                <a:lnTo>
                                  <a:pt x="1" y="76"/>
                                </a:lnTo>
                                <a:lnTo>
                                  <a:pt x="0" y="63"/>
                                </a:lnTo>
                                <a:lnTo>
                                  <a:pt x="1" y="49"/>
                                </a:lnTo>
                                <a:lnTo>
                                  <a:pt x="3" y="37"/>
                                </a:lnTo>
                                <a:lnTo>
                                  <a:pt x="7" y="27"/>
                                </a:lnTo>
                                <a:lnTo>
                                  <a:pt x="12" y="18"/>
                                </a:lnTo>
                                <a:lnTo>
                                  <a:pt x="19" y="11"/>
                                </a:lnTo>
                                <a:lnTo>
                                  <a:pt x="27" y="5"/>
                                </a:lnTo>
                                <a:lnTo>
                                  <a:pt x="34" y="0"/>
                                </a:lnTo>
                                <a:lnTo>
                                  <a:pt x="43" y="0"/>
                                </a:lnTo>
                                <a:lnTo>
                                  <a:pt x="54" y="2"/>
                                </a:lnTo>
                                <a:lnTo>
                                  <a:pt x="63" y="5"/>
                                </a:lnTo>
                                <a:lnTo>
                                  <a:pt x="72" y="11"/>
                                </a:lnTo>
                                <a:lnTo>
                                  <a:pt x="79" y="20"/>
                                </a:lnTo>
                                <a:lnTo>
                                  <a:pt x="85" y="29"/>
                                </a:lnTo>
                                <a:lnTo>
                                  <a:pt x="90" y="40"/>
                                </a:lnTo>
                                <a:lnTo>
                                  <a:pt x="92" y="52"/>
                                </a:lnTo>
                                <a:lnTo>
                                  <a:pt x="94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45"/>
                        <wps:cNvSpPr>
                          <a:spLocks noEditPoints="1"/>
                        </wps:cNvSpPr>
                        <wps:spPr bwMode="auto">
                          <a:xfrm>
                            <a:off x="818515" y="1905"/>
                            <a:ext cx="62865" cy="80645"/>
                          </a:xfrm>
                          <a:custGeom>
                            <a:avLst/>
                            <a:gdLst>
                              <a:gd name="T0" fmla="*/ 79 w 99"/>
                              <a:gd name="T1" fmla="*/ 73 h 127"/>
                              <a:gd name="T2" fmla="*/ 70 w 99"/>
                              <a:gd name="T3" fmla="*/ 89 h 127"/>
                              <a:gd name="T4" fmla="*/ 58 w 99"/>
                              <a:gd name="T5" fmla="*/ 101 h 127"/>
                              <a:gd name="T6" fmla="*/ 45 w 99"/>
                              <a:gd name="T7" fmla="*/ 107 h 127"/>
                              <a:gd name="T8" fmla="*/ 31 w 99"/>
                              <a:gd name="T9" fmla="*/ 107 h 127"/>
                              <a:gd name="T10" fmla="*/ 25 w 99"/>
                              <a:gd name="T11" fmla="*/ 104 h 127"/>
                              <a:gd name="T12" fmla="*/ 18 w 99"/>
                              <a:gd name="T13" fmla="*/ 94 h 127"/>
                              <a:gd name="T14" fmla="*/ 15 w 99"/>
                              <a:gd name="T15" fmla="*/ 80 h 127"/>
                              <a:gd name="T16" fmla="*/ 16 w 99"/>
                              <a:gd name="T17" fmla="*/ 63 h 127"/>
                              <a:gd name="T18" fmla="*/ 19 w 99"/>
                              <a:gd name="T19" fmla="*/ 54 h 127"/>
                              <a:gd name="T20" fmla="*/ 28 w 99"/>
                              <a:gd name="T21" fmla="*/ 37 h 127"/>
                              <a:gd name="T22" fmla="*/ 40 w 99"/>
                              <a:gd name="T23" fmla="*/ 25 h 127"/>
                              <a:gd name="T24" fmla="*/ 54 w 99"/>
                              <a:gd name="T25" fmla="*/ 19 h 127"/>
                              <a:gd name="T26" fmla="*/ 67 w 99"/>
                              <a:gd name="T27" fmla="*/ 19 h 127"/>
                              <a:gd name="T28" fmla="*/ 73 w 99"/>
                              <a:gd name="T29" fmla="*/ 22 h 127"/>
                              <a:gd name="T30" fmla="*/ 81 w 99"/>
                              <a:gd name="T31" fmla="*/ 31 h 127"/>
                              <a:gd name="T32" fmla="*/ 84 w 99"/>
                              <a:gd name="T33" fmla="*/ 46 h 127"/>
                              <a:gd name="T34" fmla="*/ 82 w 99"/>
                              <a:gd name="T35" fmla="*/ 63 h 127"/>
                              <a:gd name="T36" fmla="*/ 79 w 99"/>
                              <a:gd name="T37" fmla="*/ 73 h 127"/>
                              <a:gd name="T38" fmla="*/ 99 w 99"/>
                              <a:gd name="T39" fmla="*/ 64 h 127"/>
                              <a:gd name="T40" fmla="*/ 94 w 99"/>
                              <a:gd name="T41" fmla="*/ 89 h 127"/>
                              <a:gd name="T42" fmla="*/ 82 w 99"/>
                              <a:gd name="T43" fmla="*/ 109 h 127"/>
                              <a:gd name="T44" fmla="*/ 67 w 99"/>
                              <a:gd name="T45" fmla="*/ 122 h 127"/>
                              <a:gd name="T46" fmla="*/ 48 w 99"/>
                              <a:gd name="T47" fmla="*/ 127 h 127"/>
                              <a:gd name="T48" fmla="*/ 37 w 99"/>
                              <a:gd name="T49" fmla="*/ 125 h 127"/>
                              <a:gd name="T50" fmla="*/ 19 w 99"/>
                              <a:gd name="T51" fmla="*/ 115 h 127"/>
                              <a:gd name="T52" fmla="*/ 8 w 99"/>
                              <a:gd name="T53" fmla="*/ 98 h 127"/>
                              <a:gd name="T54" fmla="*/ 0 w 99"/>
                              <a:gd name="T55" fmla="*/ 75 h 127"/>
                              <a:gd name="T56" fmla="*/ 0 w 99"/>
                              <a:gd name="T57" fmla="*/ 63 h 127"/>
                              <a:gd name="T58" fmla="*/ 3 w 99"/>
                              <a:gd name="T59" fmla="*/ 37 h 127"/>
                              <a:gd name="T60" fmla="*/ 12 w 99"/>
                              <a:gd name="T61" fmla="*/ 18 h 127"/>
                              <a:gd name="T62" fmla="*/ 27 w 99"/>
                              <a:gd name="T63" fmla="*/ 4 h 127"/>
                              <a:gd name="T64" fmla="*/ 46 w 99"/>
                              <a:gd name="T65" fmla="*/ 0 h 127"/>
                              <a:gd name="T66" fmla="*/ 55 w 99"/>
                              <a:gd name="T67" fmla="*/ 1 h 127"/>
                              <a:gd name="T68" fmla="*/ 75 w 99"/>
                              <a:gd name="T69" fmla="*/ 10 h 127"/>
                              <a:gd name="T70" fmla="*/ 90 w 99"/>
                              <a:gd name="T71" fmla="*/ 28 h 127"/>
                              <a:gd name="T72" fmla="*/ 97 w 99"/>
                              <a:gd name="T73" fmla="*/ 52 h 127"/>
                              <a:gd name="T74" fmla="*/ 99 w 99"/>
                              <a:gd name="T7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9" h="127">
                                <a:moveTo>
                                  <a:pt x="79" y="73"/>
                                </a:moveTo>
                                <a:lnTo>
                                  <a:pt x="79" y="73"/>
                                </a:lnTo>
                                <a:lnTo>
                                  <a:pt x="76" y="80"/>
                                </a:lnTo>
                                <a:lnTo>
                                  <a:pt x="70" y="89"/>
                                </a:lnTo>
                                <a:lnTo>
                                  <a:pt x="64" y="95"/>
                                </a:lnTo>
                                <a:lnTo>
                                  <a:pt x="58" y="101"/>
                                </a:lnTo>
                                <a:lnTo>
                                  <a:pt x="52" y="104"/>
                                </a:lnTo>
                                <a:lnTo>
                                  <a:pt x="45" y="107"/>
                                </a:lnTo>
                                <a:lnTo>
                                  <a:pt x="39" y="109"/>
                                </a:lnTo>
                                <a:lnTo>
                                  <a:pt x="31" y="107"/>
                                </a:lnTo>
                                <a:lnTo>
                                  <a:pt x="25" y="104"/>
                                </a:lnTo>
                                <a:lnTo>
                                  <a:pt x="21" y="100"/>
                                </a:lnTo>
                                <a:lnTo>
                                  <a:pt x="18" y="94"/>
                                </a:lnTo>
                                <a:lnTo>
                                  <a:pt x="15" y="88"/>
                                </a:lnTo>
                                <a:lnTo>
                                  <a:pt x="15" y="80"/>
                                </a:lnTo>
                                <a:lnTo>
                                  <a:pt x="15" y="72"/>
                                </a:lnTo>
                                <a:lnTo>
                                  <a:pt x="16" y="63"/>
                                </a:lnTo>
                                <a:lnTo>
                                  <a:pt x="19" y="54"/>
                                </a:lnTo>
                                <a:lnTo>
                                  <a:pt x="22" y="45"/>
                                </a:lnTo>
                                <a:lnTo>
                                  <a:pt x="28" y="37"/>
                                </a:lnTo>
                                <a:lnTo>
                                  <a:pt x="34" y="31"/>
                                </a:lnTo>
                                <a:lnTo>
                                  <a:pt x="40" y="25"/>
                                </a:lnTo>
                                <a:lnTo>
                                  <a:pt x="46" y="21"/>
                                </a:lnTo>
                                <a:lnTo>
                                  <a:pt x="54" y="19"/>
                                </a:lnTo>
                                <a:lnTo>
                                  <a:pt x="60" y="18"/>
                                </a:lnTo>
                                <a:lnTo>
                                  <a:pt x="67" y="19"/>
                                </a:lnTo>
                                <a:lnTo>
                                  <a:pt x="73" y="22"/>
                                </a:lnTo>
                                <a:lnTo>
                                  <a:pt x="78" y="25"/>
                                </a:lnTo>
                                <a:lnTo>
                                  <a:pt x="81" y="31"/>
                                </a:lnTo>
                                <a:lnTo>
                                  <a:pt x="84" y="39"/>
                                </a:lnTo>
                                <a:lnTo>
                                  <a:pt x="84" y="46"/>
                                </a:lnTo>
                                <a:lnTo>
                                  <a:pt x="84" y="55"/>
                                </a:lnTo>
                                <a:lnTo>
                                  <a:pt x="82" y="63"/>
                                </a:lnTo>
                                <a:lnTo>
                                  <a:pt x="79" y="73"/>
                                </a:lnTo>
                                <a:close/>
                                <a:moveTo>
                                  <a:pt x="99" y="64"/>
                                </a:moveTo>
                                <a:lnTo>
                                  <a:pt x="99" y="64"/>
                                </a:lnTo>
                                <a:lnTo>
                                  <a:pt x="97" y="77"/>
                                </a:lnTo>
                                <a:lnTo>
                                  <a:pt x="94" y="89"/>
                                </a:lnTo>
                                <a:lnTo>
                                  <a:pt x="88" y="100"/>
                                </a:lnTo>
                                <a:lnTo>
                                  <a:pt x="82" y="109"/>
                                </a:lnTo>
                                <a:lnTo>
                                  <a:pt x="75" y="116"/>
                                </a:lnTo>
                                <a:lnTo>
                                  <a:pt x="67" y="122"/>
                                </a:lnTo>
                                <a:lnTo>
                                  <a:pt x="57" y="125"/>
                                </a:lnTo>
                                <a:lnTo>
                                  <a:pt x="48" y="127"/>
                                </a:lnTo>
                                <a:lnTo>
                                  <a:pt x="37" y="125"/>
                                </a:lnTo>
                                <a:lnTo>
                                  <a:pt x="28" y="121"/>
                                </a:lnTo>
                                <a:lnTo>
                                  <a:pt x="19" y="115"/>
                                </a:lnTo>
                                <a:lnTo>
                                  <a:pt x="14" y="107"/>
                                </a:lnTo>
                                <a:lnTo>
                                  <a:pt x="8" y="98"/>
                                </a:lnTo>
                                <a:lnTo>
                                  <a:pt x="3" y="86"/>
                                </a:lnTo>
                                <a:lnTo>
                                  <a:pt x="0" y="75"/>
                                </a:lnTo>
                                <a:lnTo>
                                  <a:pt x="0" y="63"/>
                                </a:lnTo>
                                <a:lnTo>
                                  <a:pt x="0" y="49"/>
                                </a:lnTo>
                                <a:lnTo>
                                  <a:pt x="3" y="37"/>
                                </a:lnTo>
                                <a:lnTo>
                                  <a:pt x="8" y="27"/>
                                </a:lnTo>
                                <a:lnTo>
                                  <a:pt x="12" y="18"/>
                                </a:lnTo>
                                <a:lnTo>
                                  <a:pt x="19" y="10"/>
                                </a:lnTo>
                                <a:lnTo>
                                  <a:pt x="27" y="4"/>
                                </a:lnTo>
                                <a:lnTo>
                                  <a:pt x="36" y="0"/>
                                </a:lnTo>
                                <a:lnTo>
                                  <a:pt x="46" y="0"/>
                                </a:lnTo>
                                <a:lnTo>
                                  <a:pt x="55" y="1"/>
                                </a:lnTo>
                                <a:lnTo>
                                  <a:pt x="66" y="4"/>
                                </a:lnTo>
                                <a:lnTo>
                                  <a:pt x="75" y="10"/>
                                </a:lnTo>
                                <a:lnTo>
                                  <a:pt x="82" y="19"/>
                                </a:lnTo>
                                <a:lnTo>
                                  <a:pt x="90" y="28"/>
                                </a:lnTo>
                                <a:lnTo>
                                  <a:pt x="94" y="40"/>
                                </a:lnTo>
                                <a:lnTo>
                                  <a:pt x="97" y="52"/>
                                </a:lnTo>
                                <a:lnTo>
                                  <a:pt x="99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46"/>
                        <wps:cNvSpPr>
                          <a:spLocks/>
                        </wps:cNvSpPr>
                        <wps:spPr bwMode="auto">
                          <a:xfrm>
                            <a:off x="415925" y="204470"/>
                            <a:ext cx="208280" cy="197485"/>
                          </a:xfrm>
                          <a:custGeom>
                            <a:avLst/>
                            <a:gdLst>
                              <a:gd name="T0" fmla="*/ 236 w 328"/>
                              <a:gd name="T1" fmla="*/ 115 h 311"/>
                              <a:gd name="T2" fmla="*/ 194 w 328"/>
                              <a:gd name="T3" fmla="*/ 76 h 311"/>
                              <a:gd name="T4" fmla="*/ 163 w 328"/>
                              <a:gd name="T5" fmla="*/ 39 h 311"/>
                              <a:gd name="T6" fmla="*/ 136 w 328"/>
                              <a:gd name="T7" fmla="*/ 0 h 311"/>
                              <a:gd name="T8" fmla="*/ 134 w 328"/>
                              <a:gd name="T9" fmla="*/ 4 h 311"/>
                              <a:gd name="T10" fmla="*/ 133 w 328"/>
                              <a:gd name="T11" fmla="*/ 31 h 311"/>
                              <a:gd name="T12" fmla="*/ 136 w 328"/>
                              <a:gd name="T13" fmla="*/ 48 h 311"/>
                              <a:gd name="T14" fmla="*/ 140 w 328"/>
                              <a:gd name="T15" fmla="*/ 66 h 311"/>
                              <a:gd name="T16" fmla="*/ 152 w 328"/>
                              <a:gd name="T17" fmla="*/ 100 h 311"/>
                              <a:gd name="T18" fmla="*/ 164 w 328"/>
                              <a:gd name="T19" fmla="*/ 122 h 311"/>
                              <a:gd name="T20" fmla="*/ 198 w 328"/>
                              <a:gd name="T21" fmla="*/ 173 h 311"/>
                              <a:gd name="T22" fmla="*/ 230 w 328"/>
                              <a:gd name="T23" fmla="*/ 209 h 311"/>
                              <a:gd name="T24" fmla="*/ 212 w 328"/>
                              <a:gd name="T25" fmla="*/ 210 h 311"/>
                              <a:gd name="T26" fmla="*/ 149 w 328"/>
                              <a:gd name="T27" fmla="*/ 221 h 311"/>
                              <a:gd name="T28" fmla="*/ 121 w 328"/>
                              <a:gd name="T29" fmla="*/ 226 h 311"/>
                              <a:gd name="T30" fmla="*/ 94 w 328"/>
                              <a:gd name="T31" fmla="*/ 237 h 311"/>
                              <a:gd name="T32" fmla="*/ 51 w 328"/>
                              <a:gd name="T33" fmla="*/ 261 h 311"/>
                              <a:gd name="T34" fmla="*/ 33 w 328"/>
                              <a:gd name="T35" fmla="*/ 271 h 311"/>
                              <a:gd name="T36" fmla="*/ 19 w 328"/>
                              <a:gd name="T37" fmla="*/ 283 h 311"/>
                              <a:gd name="T38" fmla="*/ 3 w 328"/>
                              <a:gd name="T39" fmla="*/ 304 h 311"/>
                              <a:gd name="T40" fmla="*/ 0 w 328"/>
                              <a:gd name="T41" fmla="*/ 307 h 311"/>
                              <a:gd name="T42" fmla="*/ 54 w 328"/>
                              <a:gd name="T43" fmla="*/ 292 h 311"/>
                              <a:gd name="T44" fmla="*/ 109 w 328"/>
                              <a:gd name="T45" fmla="*/ 283 h 311"/>
                              <a:gd name="T46" fmla="*/ 169 w 328"/>
                              <a:gd name="T47" fmla="*/ 280 h 311"/>
                              <a:gd name="T48" fmla="*/ 191 w 328"/>
                              <a:gd name="T49" fmla="*/ 283 h 311"/>
                              <a:gd name="T50" fmla="*/ 236 w 328"/>
                              <a:gd name="T51" fmla="*/ 292 h 311"/>
                              <a:gd name="T52" fmla="*/ 282 w 328"/>
                              <a:gd name="T53" fmla="*/ 307 h 311"/>
                              <a:gd name="T54" fmla="*/ 294 w 328"/>
                              <a:gd name="T55" fmla="*/ 311 h 311"/>
                              <a:gd name="T56" fmla="*/ 281 w 328"/>
                              <a:gd name="T57" fmla="*/ 299 h 311"/>
                              <a:gd name="T58" fmla="*/ 270 w 328"/>
                              <a:gd name="T59" fmla="*/ 291 h 311"/>
                              <a:gd name="T60" fmla="*/ 230 w 328"/>
                              <a:gd name="T61" fmla="*/ 271 h 311"/>
                              <a:gd name="T62" fmla="*/ 201 w 328"/>
                              <a:gd name="T63" fmla="*/ 262 h 311"/>
                              <a:gd name="T64" fmla="*/ 170 w 328"/>
                              <a:gd name="T65" fmla="*/ 256 h 311"/>
                              <a:gd name="T66" fmla="*/ 152 w 328"/>
                              <a:gd name="T67" fmla="*/ 256 h 311"/>
                              <a:gd name="T68" fmla="*/ 116 w 328"/>
                              <a:gd name="T69" fmla="*/ 261 h 311"/>
                              <a:gd name="T70" fmla="*/ 73 w 328"/>
                              <a:gd name="T71" fmla="*/ 273 h 311"/>
                              <a:gd name="T72" fmla="*/ 64 w 328"/>
                              <a:gd name="T73" fmla="*/ 276 h 311"/>
                              <a:gd name="T74" fmla="*/ 130 w 328"/>
                              <a:gd name="T75" fmla="*/ 243 h 311"/>
                              <a:gd name="T76" fmla="*/ 160 w 328"/>
                              <a:gd name="T77" fmla="*/ 232 h 311"/>
                              <a:gd name="T78" fmla="*/ 191 w 328"/>
                              <a:gd name="T79" fmla="*/ 223 h 311"/>
                              <a:gd name="T80" fmla="*/ 240 w 328"/>
                              <a:gd name="T81" fmla="*/ 218 h 311"/>
                              <a:gd name="T82" fmla="*/ 246 w 328"/>
                              <a:gd name="T83" fmla="*/ 216 h 311"/>
                              <a:gd name="T84" fmla="*/ 246 w 328"/>
                              <a:gd name="T85" fmla="*/ 213 h 311"/>
                              <a:gd name="T86" fmla="*/ 243 w 328"/>
                              <a:gd name="T87" fmla="*/ 210 h 311"/>
                              <a:gd name="T88" fmla="*/ 212 w 328"/>
                              <a:gd name="T89" fmla="*/ 173 h 311"/>
                              <a:gd name="T90" fmla="*/ 196 w 328"/>
                              <a:gd name="T91" fmla="*/ 144 h 311"/>
                              <a:gd name="T92" fmla="*/ 181 w 328"/>
                              <a:gd name="T93" fmla="*/ 119 h 311"/>
                              <a:gd name="T94" fmla="*/ 160 w 328"/>
                              <a:gd name="T95" fmla="*/ 66 h 311"/>
                              <a:gd name="T96" fmla="*/ 164 w 328"/>
                              <a:gd name="T97" fmla="*/ 73 h 311"/>
                              <a:gd name="T98" fmla="*/ 194 w 328"/>
                              <a:gd name="T99" fmla="*/ 112 h 311"/>
                              <a:gd name="T100" fmla="*/ 219 w 328"/>
                              <a:gd name="T101" fmla="*/ 134 h 311"/>
                              <a:gd name="T102" fmla="*/ 231 w 328"/>
                              <a:gd name="T103" fmla="*/ 143 h 311"/>
                              <a:gd name="T104" fmla="*/ 264 w 328"/>
                              <a:gd name="T105" fmla="*/ 161 h 311"/>
                              <a:gd name="T106" fmla="*/ 297 w 328"/>
                              <a:gd name="T107" fmla="*/ 171 h 311"/>
                              <a:gd name="T108" fmla="*/ 310 w 328"/>
                              <a:gd name="T109" fmla="*/ 173 h 311"/>
                              <a:gd name="T110" fmla="*/ 328 w 328"/>
                              <a:gd name="T111" fmla="*/ 173 h 311"/>
                              <a:gd name="T112" fmla="*/ 321 w 328"/>
                              <a:gd name="T113" fmla="*/ 168 h 311"/>
                              <a:gd name="T114" fmla="*/ 270 w 328"/>
                              <a:gd name="T115" fmla="*/ 142 h 311"/>
                              <a:gd name="T116" fmla="*/ 236 w 328"/>
                              <a:gd name="T117" fmla="*/ 11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28" h="311">
                                <a:moveTo>
                                  <a:pt x="236" y="115"/>
                                </a:moveTo>
                                <a:lnTo>
                                  <a:pt x="236" y="115"/>
                                </a:lnTo>
                                <a:lnTo>
                                  <a:pt x="213" y="95"/>
                                </a:lnTo>
                                <a:lnTo>
                                  <a:pt x="194" y="76"/>
                                </a:lnTo>
                                <a:lnTo>
                                  <a:pt x="176" y="57"/>
                                </a:lnTo>
                                <a:lnTo>
                                  <a:pt x="163" y="39"/>
                                </a:lnTo>
                                <a:lnTo>
                                  <a:pt x="142" y="10"/>
                                </a:lnTo>
                                <a:lnTo>
                                  <a:pt x="136" y="0"/>
                                </a:lnTo>
                                <a:lnTo>
                                  <a:pt x="134" y="4"/>
                                </a:lnTo>
                                <a:lnTo>
                                  <a:pt x="133" y="15"/>
                                </a:lnTo>
                                <a:lnTo>
                                  <a:pt x="133" y="31"/>
                                </a:lnTo>
                                <a:lnTo>
                                  <a:pt x="133" y="39"/>
                                </a:lnTo>
                                <a:lnTo>
                                  <a:pt x="136" y="48"/>
                                </a:lnTo>
                                <a:lnTo>
                                  <a:pt x="140" y="66"/>
                                </a:lnTo>
                                <a:lnTo>
                                  <a:pt x="145" y="82"/>
                                </a:lnTo>
                                <a:lnTo>
                                  <a:pt x="152" y="100"/>
                                </a:lnTo>
                                <a:lnTo>
                                  <a:pt x="164" y="122"/>
                                </a:lnTo>
                                <a:lnTo>
                                  <a:pt x="179" y="146"/>
                                </a:lnTo>
                                <a:lnTo>
                                  <a:pt x="198" y="173"/>
                                </a:lnTo>
                                <a:lnTo>
                                  <a:pt x="218" y="195"/>
                                </a:lnTo>
                                <a:lnTo>
                                  <a:pt x="230" y="209"/>
                                </a:lnTo>
                                <a:lnTo>
                                  <a:pt x="212" y="210"/>
                                </a:lnTo>
                                <a:lnTo>
                                  <a:pt x="184" y="215"/>
                                </a:lnTo>
                                <a:lnTo>
                                  <a:pt x="149" y="221"/>
                                </a:lnTo>
                                <a:lnTo>
                                  <a:pt x="121" y="226"/>
                                </a:lnTo>
                                <a:lnTo>
                                  <a:pt x="107" y="232"/>
                                </a:lnTo>
                                <a:lnTo>
                                  <a:pt x="94" y="237"/>
                                </a:lnTo>
                                <a:lnTo>
                                  <a:pt x="72" y="249"/>
                                </a:lnTo>
                                <a:lnTo>
                                  <a:pt x="51" y="261"/>
                                </a:lnTo>
                                <a:lnTo>
                                  <a:pt x="33" y="271"/>
                                </a:lnTo>
                                <a:lnTo>
                                  <a:pt x="27" y="277"/>
                                </a:lnTo>
                                <a:lnTo>
                                  <a:pt x="19" y="283"/>
                                </a:lnTo>
                                <a:lnTo>
                                  <a:pt x="9" y="294"/>
                                </a:lnTo>
                                <a:lnTo>
                                  <a:pt x="3" y="304"/>
                                </a:lnTo>
                                <a:lnTo>
                                  <a:pt x="0" y="307"/>
                                </a:lnTo>
                                <a:lnTo>
                                  <a:pt x="15" y="302"/>
                                </a:lnTo>
                                <a:lnTo>
                                  <a:pt x="54" y="292"/>
                                </a:lnTo>
                                <a:lnTo>
                                  <a:pt x="81" y="286"/>
                                </a:lnTo>
                                <a:lnTo>
                                  <a:pt x="109" y="283"/>
                                </a:lnTo>
                                <a:lnTo>
                                  <a:pt x="139" y="280"/>
                                </a:lnTo>
                                <a:lnTo>
                                  <a:pt x="169" y="280"/>
                                </a:lnTo>
                                <a:lnTo>
                                  <a:pt x="191" y="283"/>
                                </a:lnTo>
                                <a:lnTo>
                                  <a:pt x="213" y="288"/>
                                </a:lnTo>
                                <a:lnTo>
                                  <a:pt x="236" y="292"/>
                                </a:lnTo>
                                <a:lnTo>
                                  <a:pt x="254" y="298"/>
                                </a:lnTo>
                                <a:lnTo>
                                  <a:pt x="282" y="307"/>
                                </a:lnTo>
                                <a:lnTo>
                                  <a:pt x="294" y="311"/>
                                </a:lnTo>
                                <a:lnTo>
                                  <a:pt x="288" y="305"/>
                                </a:lnTo>
                                <a:lnTo>
                                  <a:pt x="281" y="299"/>
                                </a:lnTo>
                                <a:lnTo>
                                  <a:pt x="270" y="291"/>
                                </a:lnTo>
                                <a:lnTo>
                                  <a:pt x="254" y="282"/>
                                </a:lnTo>
                                <a:lnTo>
                                  <a:pt x="230" y="271"/>
                                </a:lnTo>
                                <a:lnTo>
                                  <a:pt x="216" y="267"/>
                                </a:lnTo>
                                <a:lnTo>
                                  <a:pt x="201" y="262"/>
                                </a:lnTo>
                                <a:lnTo>
                                  <a:pt x="185" y="258"/>
                                </a:lnTo>
                                <a:lnTo>
                                  <a:pt x="170" y="256"/>
                                </a:lnTo>
                                <a:lnTo>
                                  <a:pt x="152" y="256"/>
                                </a:lnTo>
                                <a:lnTo>
                                  <a:pt x="133" y="258"/>
                                </a:lnTo>
                                <a:lnTo>
                                  <a:pt x="116" y="261"/>
                                </a:lnTo>
                                <a:lnTo>
                                  <a:pt x="100" y="264"/>
                                </a:lnTo>
                                <a:lnTo>
                                  <a:pt x="73" y="273"/>
                                </a:lnTo>
                                <a:lnTo>
                                  <a:pt x="64" y="276"/>
                                </a:lnTo>
                                <a:lnTo>
                                  <a:pt x="99" y="256"/>
                                </a:lnTo>
                                <a:lnTo>
                                  <a:pt x="130" y="243"/>
                                </a:lnTo>
                                <a:lnTo>
                                  <a:pt x="145" y="235"/>
                                </a:lnTo>
                                <a:lnTo>
                                  <a:pt x="160" y="232"/>
                                </a:lnTo>
                                <a:lnTo>
                                  <a:pt x="191" y="223"/>
                                </a:lnTo>
                                <a:lnTo>
                                  <a:pt x="207" y="221"/>
                                </a:lnTo>
                                <a:lnTo>
                                  <a:pt x="240" y="218"/>
                                </a:lnTo>
                                <a:lnTo>
                                  <a:pt x="246" y="216"/>
                                </a:lnTo>
                                <a:lnTo>
                                  <a:pt x="246" y="215"/>
                                </a:lnTo>
                                <a:lnTo>
                                  <a:pt x="246" y="213"/>
                                </a:lnTo>
                                <a:lnTo>
                                  <a:pt x="243" y="210"/>
                                </a:lnTo>
                                <a:lnTo>
                                  <a:pt x="222" y="186"/>
                                </a:lnTo>
                                <a:lnTo>
                                  <a:pt x="212" y="173"/>
                                </a:lnTo>
                                <a:lnTo>
                                  <a:pt x="196" y="144"/>
                                </a:lnTo>
                                <a:lnTo>
                                  <a:pt x="188" y="133"/>
                                </a:lnTo>
                                <a:lnTo>
                                  <a:pt x="181" y="119"/>
                                </a:lnTo>
                                <a:lnTo>
                                  <a:pt x="170" y="94"/>
                                </a:lnTo>
                                <a:lnTo>
                                  <a:pt x="160" y="66"/>
                                </a:lnTo>
                                <a:lnTo>
                                  <a:pt x="164" y="73"/>
                                </a:lnTo>
                                <a:lnTo>
                                  <a:pt x="176" y="89"/>
                                </a:lnTo>
                                <a:lnTo>
                                  <a:pt x="194" y="112"/>
                                </a:lnTo>
                                <a:lnTo>
                                  <a:pt x="206" y="124"/>
                                </a:lnTo>
                                <a:lnTo>
                                  <a:pt x="219" y="134"/>
                                </a:lnTo>
                                <a:lnTo>
                                  <a:pt x="231" y="143"/>
                                </a:lnTo>
                                <a:lnTo>
                                  <a:pt x="243" y="150"/>
                                </a:lnTo>
                                <a:lnTo>
                                  <a:pt x="264" y="161"/>
                                </a:lnTo>
                                <a:lnTo>
                                  <a:pt x="281" y="167"/>
                                </a:lnTo>
                                <a:lnTo>
                                  <a:pt x="297" y="171"/>
                                </a:lnTo>
                                <a:lnTo>
                                  <a:pt x="310" y="173"/>
                                </a:lnTo>
                                <a:lnTo>
                                  <a:pt x="321" y="173"/>
                                </a:lnTo>
                                <a:lnTo>
                                  <a:pt x="328" y="173"/>
                                </a:lnTo>
                                <a:lnTo>
                                  <a:pt x="321" y="168"/>
                                </a:lnTo>
                                <a:lnTo>
                                  <a:pt x="300" y="158"/>
                                </a:lnTo>
                                <a:lnTo>
                                  <a:pt x="270" y="142"/>
                                </a:lnTo>
                                <a:lnTo>
                                  <a:pt x="252" y="130"/>
                                </a:lnTo>
                                <a:lnTo>
                                  <a:pt x="236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47"/>
                        <wps:cNvSpPr>
                          <a:spLocks/>
                        </wps:cNvSpPr>
                        <wps:spPr bwMode="auto">
                          <a:xfrm>
                            <a:off x="521335" y="45720"/>
                            <a:ext cx="215900" cy="226060"/>
                          </a:xfrm>
                          <a:custGeom>
                            <a:avLst/>
                            <a:gdLst>
                              <a:gd name="T0" fmla="*/ 283 w 340"/>
                              <a:gd name="T1" fmla="*/ 172 h 356"/>
                              <a:gd name="T2" fmla="*/ 271 w 340"/>
                              <a:gd name="T3" fmla="*/ 113 h 356"/>
                              <a:gd name="T4" fmla="*/ 267 w 340"/>
                              <a:gd name="T5" fmla="*/ 58 h 356"/>
                              <a:gd name="T6" fmla="*/ 268 w 340"/>
                              <a:gd name="T7" fmla="*/ 0 h 356"/>
                              <a:gd name="T8" fmla="*/ 264 w 340"/>
                              <a:gd name="T9" fmla="*/ 3 h 356"/>
                              <a:gd name="T10" fmla="*/ 247 w 340"/>
                              <a:gd name="T11" fmla="*/ 25 h 356"/>
                              <a:gd name="T12" fmla="*/ 240 w 340"/>
                              <a:gd name="T13" fmla="*/ 40 h 356"/>
                              <a:gd name="T14" fmla="*/ 234 w 340"/>
                              <a:gd name="T15" fmla="*/ 59 h 356"/>
                              <a:gd name="T16" fmla="*/ 223 w 340"/>
                              <a:gd name="T17" fmla="*/ 110 h 356"/>
                              <a:gd name="T18" fmla="*/ 220 w 340"/>
                              <a:gd name="T19" fmla="*/ 138 h 356"/>
                              <a:gd name="T20" fmla="*/ 220 w 340"/>
                              <a:gd name="T21" fmla="*/ 199 h 356"/>
                              <a:gd name="T22" fmla="*/ 226 w 340"/>
                              <a:gd name="T23" fmla="*/ 247 h 356"/>
                              <a:gd name="T24" fmla="*/ 210 w 340"/>
                              <a:gd name="T25" fmla="*/ 238 h 356"/>
                              <a:gd name="T26" fmla="*/ 153 w 340"/>
                              <a:gd name="T27" fmla="*/ 211 h 356"/>
                              <a:gd name="T28" fmla="*/ 125 w 340"/>
                              <a:gd name="T29" fmla="*/ 201 h 356"/>
                              <a:gd name="T30" fmla="*/ 82 w 340"/>
                              <a:gd name="T31" fmla="*/ 192 h 356"/>
                              <a:gd name="T32" fmla="*/ 47 w 340"/>
                              <a:gd name="T33" fmla="*/ 190 h 356"/>
                              <a:gd name="T34" fmla="*/ 38 w 340"/>
                              <a:gd name="T35" fmla="*/ 190 h 356"/>
                              <a:gd name="T36" fmla="*/ 15 w 340"/>
                              <a:gd name="T37" fmla="*/ 195 h 356"/>
                              <a:gd name="T38" fmla="*/ 0 w 340"/>
                              <a:gd name="T39" fmla="*/ 201 h 356"/>
                              <a:gd name="T40" fmla="*/ 12 w 340"/>
                              <a:gd name="T41" fmla="*/ 205 h 356"/>
                              <a:gd name="T42" fmla="*/ 64 w 340"/>
                              <a:gd name="T43" fmla="*/ 228 h 356"/>
                              <a:gd name="T44" fmla="*/ 112 w 340"/>
                              <a:gd name="T45" fmla="*/ 256 h 356"/>
                              <a:gd name="T46" fmla="*/ 135 w 340"/>
                              <a:gd name="T47" fmla="*/ 272 h 356"/>
                              <a:gd name="T48" fmla="*/ 168 w 340"/>
                              <a:gd name="T49" fmla="*/ 302 h 356"/>
                              <a:gd name="T50" fmla="*/ 210 w 340"/>
                              <a:gd name="T51" fmla="*/ 348 h 356"/>
                              <a:gd name="T52" fmla="*/ 216 w 340"/>
                              <a:gd name="T53" fmla="*/ 356 h 356"/>
                              <a:gd name="T54" fmla="*/ 213 w 340"/>
                              <a:gd name="T55" fmla="*/ 339 h 356"/>
                              <a:gd name="T56" fmla="*/ 209 w 340"/>
                              <a:gd name="T57" fmla="*/ 326 h 356"/>
                              <a:gd name="T58" fmla="*/ 188 w 340"/>
                              <a:gd name="T59" fmla="*/ 293 h 356"/>
                              <a:gd name="T60" fmla="*/ 162 w 340"/>
                              <a:gd name="T61" fmla="*/ 263 h 356"/>
                              <a:gd name="T62" fmla="*/ 150 w 340"/>
                              <a:gd name="T63" fmla="*/ 253 h 356"/>
                              <a:gd name="T64" fmla="*/ 122 w 340"/>
                              <a:gd name="T65" fmla="*/ 234 h 356"/>
                              <a:gd name="T66" fmla="*/ 77 w 340"/>
                              <a:gd name="T67" fmla="*/ 213 h 356"/>
                              <a:gd name="T68" fmla="*/ 70 w 340"/>
                              <a:gd name="T69" fmla="*/ 210 h 356"/>
                              <a:gd name="T70" fmla="*/ 128 w 340"/>
                              <a:gd name="T71" fmla="*/ 219 h 356"/>
                              <a:gd name="T72" fmla="*/ 155 w 340"/>
                              <a:gd name="T73" fmla="*/ 226 h 356"/>
                              <a:gd name="T74" fmla="*/ 186 w 340"/>
                              <a:gd name="T75" fmla="*/ 238 h 356"/>
                              <a:gd name="T76" fmla="*/ 229 w 340"/>
                              <a:gd name="T77" fmla="*/ 260 h 356"/>
                              <a:gd name="T78" fmla="*/ 235 w 340"/>
                              <a:gd name="T79" fmla="*/ 262 h 356"/>
                              <a:gd name="T80" fmla="*/ 237 w 340"/>
                              <a:gd name="T81" fmla="*/ 259 h 356"/>
                              <a:gd name="T82" fmla="*/ 237 w 340"/>
                              <a:gd name="T83" fmla="*/ 256 h 356"/>
                              <a:gd name="T84" fmla="*/ 232 w 340"/>
                              <a:gd name="T85" fmla="*/ 207 h 356"/>
                              <a:gd name="T86" fmla="*/ 232 w 340"/>
                              <a:gd name="T87" fmla="*/ 174 h 356"/>
                              <a:gd name="T88" fmla="*/ 235 w 340"/>
                              <a:gd name="T89" fmla="*/ 143 h 356"/>
                              <a:gd name="T90" fmla="*/ 249 w 340"/>
                              <a:gd name="T91" fmla="*/ 73 h 356"/>
                              <a:gd name="T92" fmla="*/ 247 w 340"/>
                              <a:gd name="T93" fmla="*/ 83 h 356"/>
                              <a:gd name="T94" fmla="*/ 249 w 340"/>
                              <a:gd name="T95" fmla="*/ 126 h 356"/>
                              <a:gd name="T96" fmla="*/ 255 w 340"/>
                              <a:gd name="T97" fmla="*/ 162 h 356"/>
                              <a:gd name="T98" fmla="*/ 259 w 340"/>
                              <a:gd name="T99" fmla="*/ 178 h 356"/>
                              <a:gd name="T100" fmla="*/ 271 w 340"/>
                              <a:gd name="T101" fmla="*/ 208 h 356"/>
                              <a:gd name="T102" fmla="*/ 286 w 340"/>
                              <a:gd name="T103" fmla="*/ 234 h 356"/>
                              <a:gd name="T104" fmla="*/ 316 w 340"/>
                              <a:gd name="T105" fmla="*/ 269 h 356"/>
                              <a:gd name="T106" fmla="*/ 325 w 340"/>
                              <a:gd name="T107" fmla="*/ 278 h 356"/>
                              <a:gd name="T108" fmla="*/ 340 w 340"/>
                              <a:gd name="T109" fmla="*/ 287 h 356"/>
                              <a:gd name="T110" fmla="*/ 334 w 340"/>
                              <a:gd name="T111" fmla="*/ 278 h 356"/>
                              <a:gd name="T112" fmla="*/ 308 w 340"/>
                              <a:gd name="T113" fmla="*/ 235 h 356"/>
                              <a:gd name="T114" fmla="*/ 291 w 340"/>
                              <a:gd name="T115" fmla="*/ 195 h 356"/>
                              <a:gd name="T116" fmla="*/ 283 w 340"/>
                              <a:gd name="T117" fmla="*/ 172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0" h="356">
                                <a:moveTo>
                                  <a:pt x="283" y="172"/>
                                </a:moveTo>
                                <a:lnTo>
                                  <a:pt x="283" y="172"/>
                                </a:lnTo>
                                <a:lnTo>
                                  <a:pt x="276" y="143"/>
                                </a:lnTo>
                                <a:lnTo>
                                  <a:pt x="271" y="113"/>
                                </a:lnTo>
                                <a:lnTo>
                                  <a:pt x="268" y="84"/>
                                </a:lnTo>
                                <a:lnTo>
                                  <a:pt x="267" y="58"/>
                                </a:lnTo>
                                <a:lnTo>
                                  <a:pt x="267" y="16"/>
                                </a:lnTo>
                                <a:lnTo>
                                  <a:pt x="268" y="0"/>
                                </a:lnTo>
                                <a:lnTo>
                                  <a:pt x="264" y="3"/>
                                </a:lnTo>
                                <a:lnTo>
                                  <a:pt x="256" y="11"/>
                                </a:lnTo>
                                <a:lnTo>
                                  <a:pt x="247" y="25"/>
                                </a:lnTo>
                                <a:lnTo>
                                  <a:pt x="244" y="32"/>
                                </a:lnTo>
                                <a:lnTo>
                                  <a:pt x="240" y="40"/>
                                </a:lnTo>
                                <a:lnTo>
                                  <a:pt x="234" y="59"/>
                                </a:lnTo>
                                <a:lnTo>
                                  <a:pt x="228" y="83"/>
                                </a:lnTo>
                                <a:lnTo>
                                  <a:pt x="223" y="110"/>
                                </a:lnTo>
                                <a:lnTo>
                                  <a:pt x="220" y="138"/>
                                </a:lnTo>
                                <a:lnTo>
                                  <a:pt x="219" y="166"/>
                                </a:lnTo>
                                <a:lnTo>
                                  <a:pt x="220" y="199"/>
                                </a:lnTo>
                                <a:lnTo>
                                  <a:pt x="223" y="229"/>
                                </a:lnTo>
                                <a:lnTo>
                                  <a:pt x="226" y="247"/>
                                </a:lnTo>
                                <a:lnTo>
                                  <a:pt x="210" y="238"/>
                                </a:lnTo>
                                <a:lnTo>
                                  <a:pt x="185" y="226"/>
                                </a:lnTo>
                                <a:lnTo>
                                  <a:pt x="153" y="211"/>
                                </a:lnTo>
                                <a:lnTo>
                                  <a:pt x="125" y="201"/>
                                </a:lnTo>
                                <a:lnTo>
                                  <a:pt x="101" y="195"/>
                                </a:lnTo>
                                <a:lnTo>
                                  <a:pt x="82" y="192"/>
                                </a:lnTo>
                                <a:lnTo>
                                  <a:pt x="64" y="190"/>
                                </a:lnTo>
                                <a:lnTo>
                                  <a:pt x="47" y="190"/>
                                </a:lnTo>
                                <a:lnTo>
                                  <a:pt x="38" y="190"/>
                                </a:lnTo>
                                <a:lnTo>
                                  <a:pt x="30" y="192"/>
                                </a:lnTo>
                                <a:lnTo>
                                  <a:pt x="15" y="195"/>
                                </a:lnTo>
                                <a:lnTo>
                                  <a:pt x="4" y="199"/>
                                </a:lnTo>
                                <a:lnTo>
                                  <a:pt x="0" y="201"/>
                                </a:lnTo>
                                <a:lnTo>
                                  <a:pt x="12" y="205"/>
                                </a:lnTo>
                                <a:lnTo>
                                  <a:pt x="44" y="219"/>
                                </a:lnTo>
                                <a:lnTo>
                                  <a:pt x="64" y="228"/>
                                </a:lnTo>
                                <a:lnTo>
                                  <a:pt x="88" y="241"/>
                                </a:lnTo>
                                <a:lnTo>
                                  <a:pt x="112" y="256"/>
                                </a:lnTo>
                                <a:lnTo>
                                  <a:pt x="135" y="272"/>
                                </a:lnTo>
                                <a:lnTo>
                                  <a:pt x="152" y="287"/>
                                </a:lnTo>
                                <a:lnTo>
                                  <a:pt x="168" y="302"/>
                                </a:lnTo>
                                <a:lnTo>
                                  <a:pt x="194" y="329"/>
                                </a:lnTo>
                                <a:lnTo>
                                  <a:pt x="210" y="348"/>
                                </a:lnTo>
                                <a:lnTo>
                                  <a:pt x="216" y="356"/>
                                </a:lnTo>
                                <a:lnTo>
                                  <a:pt x="214" y="348"/>
                                </a:lnTo>
                                <a:lnTo>
                                  <a:pt x="213" y="339"/>
                                </a:lnTo>
                                <a:lnTo>
                                  <a:pt x="209" y="326"/>
                                </a:lnTo>
                                <a:lnTo>
                                  <a:pt x="200" y="311"/>
                                </a:lnTo>
                                <a:lnTo>
                                  <a:pt x="188" y="293"/>
                                </a:lnTo>
                                <a:lnTo>
                                  <a:pt x="171" y="274"/>
                                </a:lnTo>
                                <a:lnTo>
                                  <a:pt x="162" y="263"/>
                                </a:lnTo>
                                <a:lnTo>
                                  <a:pt x="150" y="253"/>
                                </a:lnTo>
                                <a:lnTo>
                                  <a:pt x="135" y="242"/>
                                </a:lnTo>
                                <a:lnTo>
                                  <a:pt x="122" y="234"/>
                                </a:lnTo>
                                <a:lnTo>
                                  <a:pt x="97" y="220"/>
                                </a:lnTo>
                                <a:lnTo>
                                  <a:pt x="77" y="213"/>
                                </a:lnTo>
                                <a:lnTo>
                                  <a:pt x="70" y="210"/>
                                </a:lnTo>
                                <a:lnTo>
                                  <a:pt x="100" y="214"/>
                                </a:lnTo>
                                <a:lnTo>
                                  <a:pt x="128" y="219"/>
                                </a:lnTo>
                                <a:lnTo>
                                  <a:pt x="141" y="222"/>
                                </a:lnTo>
                                <a:lnTo>
                                  <a:pt x="155" y="226"/>
                                </a:lnTo>
                                <a:lnTo>
                                  <a:pt x="186" y="238"/>
                                </a:lnTo>
                                <a:lnTo>
                                  <a:pt x="201" y="245"/>
                                </a:lnTo>
                                <a:lnTo>
                                  <a:pt x="229" y="260"/>
                                </a:lnTo>
                                <a:lnTo>
                                  <a:pt x="235" y="262"/>
                                </a:lnTo>
                                <a:lnTo>
                                  <a:pt x="237" y="262"/>
                                </a:lnTo>
                                <a:lnTo>
                                  <a:pt x="237" y="259"/>
                                </a:lnTo>
                                <a:lnTo>
                                  <a:pt x="237" y="256"/>
                                </a:lnTo>
                                <a:lnTo>
                                  <a:pt x="234" y="225"/>
                                </a:lnTo>
                                <a:lnTo>
                                  <a:pt x="232" y="207"/>
                                </a:lnTo>
                                <a:lnTo>
                                  <a:pt x="232" y="174"/>
                                </a:lnTo>
                                <a:lnTo>
                                  <a:pt x="234" y="159"/>
                                </a:lnTo>
                                <a:lnTo>
                                  <a:pt x="235" y="143"/>
                                </a:lnTo>
                                <a:lnTo>
                                  <a:pt x="241" y="110"/>
                                </a:lnTo>
                                <a:lnTo>
                                  <a:pt x="249" y="73"/>
                                </a:lnTo>
                                <a:lnTo>
                                  <a:pt x="247" y="83"/>
                                </a:lnTo>
                                <a:lnTo>
                                  <a:pt x="249" y="110"/>
                                </a:lnTo>
                                <a:lnTo>
                                  <a:pt x="249" y="126"/>
                                </a:lnTo>
                                <a:lnTo>
                                  <a:pt x="250" y="144"/>
                                </a:lnTo>
                                <a:lnTo>
                                  <a:pt x="255" y="162"/>
                                </a:lnTo>
                                <a:lnTo>
                                  <a:pt x="259" y="178"/>
                                </a:lnTo>
                                <a:lnTo>
                                  <a:pt x="265" y="195"/>
                                </a:lnTo>
                                <a:lnTo>
                                  <a:pt x="271" y="208"/>
                                </a:lnTo>
                                <a:lnTo>
                                  <a:pt x="279" y="222"/>
                                </a:lnTo>
                                <a:lnTo>
                                  <a:pt x="286" y="234"/>
                                </a:lnTo>
                                <a:lnTo>
                                  <a:pt x="302" y="254"/>
                                </a:lnTo>
                                <a:lnTo>
                                  <a:pt x="316" y="269"/>
                                </a:lnTo>
                                <a:lnTo>
                                  <a:pt x="325" y="278"/>
                                </a:lnTo>
                                <a:lnTo>
                                  <a:pt x="334" y="284"/>
                                </a:lnTo>
                                <a:lnTo>
                                  <a:pt x="340" y="287"/>
                                </a:lnTo>
                                <a:lnTo>
                                  <a:pt x="334" y="278"/>
                                </a:lnTo>
                                <a:lnTo>
                                  <a:pt x="319" y="251"/>
                                </a:lnTo>
                                <a:lnTo>
                                  <a:pt x="308" y="235"/>
                                </a:lnTo>
                                <a:lnTo>
                                  <a:pt x="300" y="216"/>
                                </a:lnTo>
                                <a:lnTo>
                                  <a:pt x="291" y="195"/>
                                </a:lnTo>
                                <a:lnTo>
                                  <a:pt x="283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48"/>
                        <wps:cNvSpPr>
                          <a:spLocks/>
                        </wps:cNvSpPr>
                        <wps:spPr bwMode="auto">
                          <a:xfrm>
                            <a:off x="582930" y="233045"/>
                            <a:ext cx="218440" cy="265430"/>
                          </a:xfrm>
                          <a:custGeom>
                            <a:avLst/>
                            <a:gdLst>
                              <a:gd name="T0" fmla="*/ 280 w 344"/>
                              <a:gd name="T1" fmla="*/ 150 h 418"/>
                              <a:gd name="T2" fmla="*/ 265 w 344"/>
                              <a:gd name="T3" fmla="*/ 95 h 418"/>
                              <a:gd name="T4" fmla="*/ 258 w 344"/>
                              <a:gd name="T5" fmla="*/ 47 h 418"/>
                              <a:gd name="T6" fmla="*/ 255 w 344"/>
                              <a:gd name="T7" fmla="*/ 0 h 418"/>
                              <a:gd name="T8" fmla="*/ 252 w 344"/>
                              <a:gd name="T9" fmla="*/ 3 h 418"/>
                              <a:gd name="T10" fmla="*/ 235 w 344"/>
                              <a:gd name="T11" fmla="*/ 25 h 418"/>
                              <a:gd name="T12" fmla="*/ 229 w 344"/>
                              <a:gd name="T13" fmla="*/ 41 h 418"/>
                              <a:gd name="T14" fmla="*/ 225 w 344"/>
                              <a:gd name="T15" fmla="*/ 58 h 418"/>
                              <a:gd name="T16" fmla="*/ 217 w 344"/>
                              <a:gd name="T17" fmla="*/ 94 h 418"/>
                              <a:gd name="T18" fmla="*/ 216 w 344"/>
                              <a:gd name="T19" fmla="*/ 119 h 418"/>
                              <a:gd name="T20" fmla="*/ 220 w 344"/>
                              <a:gd name="T21" fmla="*/ 180 h 418"/>
                              <a:gd name="T22" fmla="*/ 228 w 344"/>
                              <a:gd name="T23" fmla="*/ 228 h 418"/>
                              <a:gd name="T24" fmla="*/ 211 w 344"/>
                              <a:gd name="T25" fmla="*/ 220 h 418"/>
                              <a:gd name="T26" fmla="*/ 153 w 344"/>
                              <a:gd name="T27" fmla="*/ 196 h 418"/>
                              <a:gd name="T28" fmla="*/ 125 w 344"/>
                              <a:gd name="T29" fmla="*/ 187 h 418"/>
                              <a:gd name="T30" fmla="*/ 82 w 344"/>
                              <a:gd name="T31" fmla="*/ 180 h 418"/>
                              <a:gd name="T32" fmla="*/ 46 w 344"/>
                              <a:gd name="T33" fmla="*/ 180 h 418"/>
                              <a:gd name="T34" fmla="*/ 37 w 344"/>
                              <a:gd name="T35" fmla="*/ 181 h 418"/>
                              <a:gd name="T36" fmla="*/ 15 w 344"/>
                              <a:gd name="T37" fmla="*/ 187 h 418"/>
                              <a:gd name="T38" fmla="*/ 0 w 344"/>
                              <a:gd name="T39" fmla="*/ 193 h 418"/>
                              <a:gd name="T40" fmla="*/ 12 w 344"/>
                              <a:gd name="T41" fmla="*/ 198 h 418"/>
                              <a:gd name="T42" fmla="*/ 65 w 344"/>
                              <a:gd name="T43" fmla="*/ 219 h 418"/>
                              <a:gd name="T44" fmla="*/ 113 w 344"/>
                              <a:gd name="T45" fmla="*/ 243 h 418"/>
                              <a:gd name="T46" fmla="*/ 138 w 344"/>
                              <a:gd name="T47" fmla="*/ 257 h 418"/>
                              <a:gd name="T48" fmla="*/ 170 w 344"/>
                              <a:gd name="T49" fmla="*/ 280 h 418"/>
                              <a:gd name="T50" fmla="*/ 195 w 344"/>
                              <a:gd name="T51" fmla="*/ 305 h 418"/>
                              <a:gd name="T52" fmla="*/ 216 w 344"/>
                              <a:gd name="T53" fmla="*/ 332 h 418"/>
                              <a:gd name="T54" fmla="*/ 247 w 344"/>
                              <a:gd name="T55" fmla="*/ 381 h 418"/>
                              <a:gd name="T56" fmla="*/ 264 w 344"/>
                              <a:gd name="T57" fmla="*/ 418 h 418"/>
                              <a:gd name="T58" fmla="*/ 255 w 344"/>
                              <a:gd name="T59" fmla="*/ 387 h 418"/>
                              <a:gd name="T60" fmla="*/ 247 w 344"/>
                              <a:gd name="T61" fmla="*/ 363 h 418"/>
                              <a:gd name="T62" fmla="*/ 232 w 344"/>
                              <a:gd name="T63" fmla="*/ 325 h 418"/>
                              <a:gd name="T64" fmla="*/ 210 w 344"/>
                              <a:gd name="T65" fmla="*/ 292 h 418"/>
                              <a:gd name="T66" fmla="*/ 191 w 344"/>
                              <a:gd name="T67" fmla="*/ 268 h 418"/>
                              <a:gd name="T68" fmla="*/ 167 w 344"/>
                              <a:gd name="T69" fmla="*/ 247 h 418"/>
                              <a:gd name="T70" fmla="*/ 152 w 344"/>
                              <a:gd name="T71" fmla="*/ 238 h 418"/>
                              <a:gd name="T72" fmla="*/ 123 w 344"/>
                              <a:gd name="T73" fmla="*/ 222 h 418"/>
                              <a:gd name="T74" fmla="*/ 77 w 344"/>
                              <a:gd name="T75" fmla="*/ 202 h 418"/>
                              <a:gd name="T76" fmla="*/ 70 w 344"/>
                              <a:gd name="T77" fmla="*/ 199 h 418"/>
                              <a:gd name="T78" fmla="*/ 128 w 344"/>
                              <a:gd name="T79" fmla="*/ 205 h 418"/>
                              <a:gd name="T80" fmla="*/ 156 w 344"/>
                              <a:gd name="T81" fmla="*/ 211 h 418"/>
                              <a:gd name="T82" fmla="*/ 188 w 344"/>
                              <a:gd name="T83" fmla="*/ 220 h 418"/>
                              <a:gd name="T84" fmla="*/ 232 w 344"/>
                              <a:gd name="T85" fmla="*/ 240 h 418"/>
                              <a:gd name="T86" fmla="*/ 238 w 344"/>
                              <a:gd name="T87" fmla="*/ 243 h 418"/>
                              <a:gd name="T88" fmla="*/ 240 w 344"/>
                              <a:gd name="T89" fmla="*/ 240 h 418"/>
                              <a:gd name="T90" fmla="*/ 240 w 344"/>
                              <a:gd name="T91" fmla="*/ 237 h 418"/>
                              <a:gd name="T92" fmla="*/ 232 w 344"/>
                              <a:gd name="T93" fmla="*/ 187 h 418"/>
                              <a:gd name="T94" fmla="*/ 231 w 344"/>
                              <a:gd name="T95" fmla="*/ 155 h 418"/>
                              <a:gd name="T96" fmla="*/ 232 w 344"/>
                              <a:gd name="T97" fmla="*/ 126 h 418"/>
                              <a:gd name="T98" fmla="*/ 241 w 344"/>
                              <a:gd name="T99" fmla="*/ 70 h 418"/>
                              <a:gd name="T100" fmla="*/ 241 w 344"/>
                              <a:gd name="T101" fmla="*/ 77 h 418"/>
                              <a:gd name="T102" fmla="*/ 247 w 344"/>
                              <a:gd name="T103" fmla="*/ 126 h 418"/>
                              <a:gd name="T104" fmla="*/ 258 w 344"/>
                              <a:gd name="T105" fmla="*/ 158 h 418"/>
                              <a:gd name="T106" fmla="*/ 264 w 344"/>
                              <a:gd name="T107" fmla="*/ 173 h 418"/>
                              <a:gd name="T108" fmla="*/ 280 w 344"/>
                              <a:gd name="T109" fmla="*/ 199 h 418"/>
                              <a:gd name="T110" fmla="*/ 305 w 344"/>
                              <a:gd name="T111" fmla="*/ 231 h 418"/>
                              <a:gd name="T112" fmla="*/ 319 w 344"/>
                              <a:gd name="T113" fmla="*/ 244 h 418"/>
                              <a:gd name="T114" fmla="*/ 337 w 344"/>
                              <a:gd name="T115" fmla="*/ 259 h 418"/>
                              <a:gd name="T116" fmla="*/ 344 w 344"/>
                              <a:gd name="T117" fmla="*/ 262 h 418"/>
                              <a:gd name="T118" fmla="*/ 320 w 344"/>
                              <a:gd name="T119" fmla="*/ 228 h 418"/>
                              <a:gd name="T120" fmla="*/ 299 w 344"/>
                              <a:gd name="T121" fmla="*/ 192 h 418"/>
                              <a:gd name="T122" fmla="*/ 280 w 344"/>
                              <a:gd name="T123" fmla="*/ 150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44" h="418">
                                <a:moveTo>
                                  <a:pt x="280" y="150"/>
                                </a:moveTo>
                                <a:lnTo>
                                  <a:pt x="280" y="150"/>
                                </a:lnTo>
                                <a:lnTo>
                                  <a:pt x="271" y="122"/>
                                </a:lnTo>
                                <a:lnTo>
                                  <a:pt x="265" y="95"/>
                                </a:lnTo>
                                <a:lnTo>
                                  <a:pt x="261" y="70"/>
                                </a:lnTo>
                                <a:lnTo>
                                  <a:pt x="258" y="47"/>
                                </a:lnTo>
                                <a:lnTo>
                                  <a:pt x="255" y="13"/>
                                </a:lnTo>
                                <a:lnTo>
                                  <a:pt x="255" y="0"/>
                                </a:lnTo>
                                <a:lnTo>
                                  <a:pt x="252" y="3"/>
                                </a:lnTo>
                                <a:lnTo>
                                  <a:pt x="244" y="12"/>
                                </a:lnTo>
                                <a:lnTo>
                                  <a:pt x="235" y="25"/>
                                </a:lnTo>
                                <a:lnTo>
                                  <a:pt x="232" y="32"/>
                                </a:lnTo>
                                <a:lnTo>
                                  <a:pt x="229" y="41"/>
                                </a:lnTo>
                                <a:lnTo>
                                  <a:pt x="225" y="58"/>
                                </a:lnTo>
                                <a:lnTo>
                                  <a:pt x="220" y="74"/>
                                </a:lnTo>
                                <a:lnTo>
                                  <a:pt x="217" y="94"/>
                                </a:lnTo>
                                <a:lnTo>
                                  <a:pt x="216" y="119"/>
                                </a:lnTo>
                                <a:lnTo>
                                  <a:pt x="217" y="149"/>
                                </a:lnTo>
                                <a:lnTo>
                                  <a:pt x="220" y="180"/>
                                </a:lnTo>
                                <a:lnTo>
                                  <a:pt x="225" y="210"/>
                                </a:lnTo>
                                <a:lnTo>
                                  <a:pt x="228" y="228"/>
                                </a:lnTo>
                                <a:lnTo>
                                  <a:pt x="211" y="220"/>
                                </a:lnTo>
                                <a:lnTo>
                                  <a:pt x="185" y="208"/>
                                </a:lnTo>
                                <a:lnTo>
                                  <a:pt x="153" y="196"/>
                                </a:lnTo>
                                <a:lnTo>
                                  <a:pt x="125" y="187"/>
                                </a:lnTo>
                                <a:lnTo>
                                  <a:pt x="101" y="183"/>
                                </a:lnTo>
                                <a:lnTo>
                                  <a:pt x="82" y="180"/>
                                </a:lnTo>
                                <a:lnTo>
                                  <a:pt x="64" y="180"/>
                                </a:lnTo>
                                <a:lnTo>
                                  <a:pt x="46" y="180"/>
                                </a:lnTo>
                                <a:lnTo>
                                  <a:pt x="37" y="181"/>
                                </a:lnTo>
                                <a:lnTo>
                                  <a:pt x="29" y="183"/>
                                </a:lnTo>
                                <a:lnTo>
                                  <a:pt x="15" y="187"/>
                                </a:lnTo>
                                <a:lnTo>
                                  <a:pt x="4" y="192"/>
                                </a:lnTo>
                                <a:lnTo>
                                  <a:pt x="0" y="193"/>
                                </a:lnTo>
                                <a:lnTo>
                                  <a:pt x="12" y="198"/>
                                </a:lnTo>
                                <a:lnTo>
                                  <a:pt x="44" y="210"/>
                                </a:lnTo>
                                <a:lnTo>
                                  <a:pt x="65" y="219"/>
                                </a:lnTo>
                                <a:lnTo>
                                  <a:pt x="88" y="231"/>
                                </a:lnTo>
                                <a:lnTo>
                                  <a:pt x="113" y="243"/>
                                </a:lnTo>
                                <a:lnTo>
                                  <a:pt x="138" y="257"/>
                                </a:lnTo>
                                <a:lnTo>
                                  <a:pt x="155" y="269"/>
                                </a:lnTo>
                                <a:lnTo>
                                  <a:pt x="170" y="280"/>
                                </a:lnTo>
                                <a:lnTo>
                                  <a:pt x="183" y="293"/>
                                </a:lnTo>
                                <a:lnTo>
                                  <a:pt x="195" y="305"/>
                                </a:lnTo>
                                <a:lnTo>
                                  <a:pt x="207" y="319"/>
                                </a:lnTo>
                                <a:lnTo>
                                  <a:pt x="216" y="332"/>
                                </a:lnTo>
                                <a:lnTo>
                                  <a:pt x="234" y="359"/>
                                </a:lnTo>
                                <a:lnTo>
                                  <a:pt x="247" y="381"/>
                                </a:lnTo>
                                <a:lnTo>
                                  <a:pt x="256" y="401"/>
                                </a:lnTo>
                                <a:lnTo>
                                  <a:pt x="264" y="418"/>
                                </a:lnTo>
                                <a:lnTo>
                                  <a:pt x="255" y="387"/>
                                </a:lnTo>
                                <a:lnTo>
                                  <a:pt x="247" y="363"/>
                                </a:lnTo>
                                <a:lnTo>
                                  <a:pt x="241" y="345"/>
                                </a:lnTo>
                                <a:lnTo>
                                  <a:pt x="232" y="325"/>
                                </a:lnTo>
                                <a:lnTo>
                                  <a:pt x="219" y="302"/>
                                </a:lnTo>
                                <a:lnTo>
                                  <a:pt x="210" y="292"/>
                                </a:lnTo>
                                <a:lnTo>
                                  <a:pt x="201" y="280"/>
                                </a:lnTo>
                                <a:lnTo>
                                  <a:pt x="191" y="268"/>
                                </a:lnTo>
                                <a:lnTo>
                                  <a:pt x="180" y="257"/>
                                </a:lnTo>
                                <a:lnTo>
                                  <a:pt x="167" y="247"/>
                                </a:lnTo>
                                <a:lnTo>
                                  <a:pt x="152" y="238"/>
                                </a:lnTo>
                                <a:lnTo>
                                  <a:pt x="137" y="229"/>
                                </a:lnTo>
                                <a:lnTo>
                                  <a:pt x="123" y="222"/>
                                </a:lnTo>
                                <a:lnTo>
                                  <a:pt x="97" y="210"/>
                                </a:lnTo>
                                <a:lnTo>
                                  <a:pt x="77" y="202"/>
                                </a:lnTo>
                                <a:lnTo>
                                  <a:pt x="70" y="199"/>
                                </a:lnTo>
                                <a:lnTo>
                                  <a:pt x="100" y="201"/>
                                </a:lnTo>
                                <a:lnTo>
                                  <a:pt x="128" y="205"/>
                                </a:lnTo>
                                <a:lnTo>
                                  <a:pt x="143" y="208"/>
                                </a:lnTo>
                                <a:lnTo>
                                  <a:pt x="156" y="211"/>
                                </a:lnTo>
                                <a:lnTo>
                                  <a:pt x="188" y="220"/>
                                </a:lnTo>
                                <a:lnTo>
                                  <a:pt x="204" y="228"/>
                                </a:lnTo>
                                <a:lnTo>
                                  <a:pt x="232" y="240"/>
                                </a:lnTo>
                                <a:lnTo>
                                  <a:pt x="238" y="243"/>
                                </a:lnTo>
                                <a:lnTo>
                                  <a:pt x="240" y="241"/>
                                </a:lnTo>
                                <a:lnTo>
                                  <a:pt x="240" y="240"/>
                                </a:lnTo>
                                <a:lnTo>
                                  <a:pt x="240" y="237"/>
                                </a:lnTo>
                                <a:lnTo>
                                  <a:pt x="234" y="204"/>
                                </a:lnTo>
                                <a:lnTo>
                                  <a:pt x="232" y="187"/>
                                </a:lnTo>
                                <a:lnTo>
                                  <a:pt x="231" y="155"/>
                                </a:lnTo>
                                <a:lnTo>
                                  <a:pt x="231" y="141"/>
                                </a:lnTo>
                                <a:lnTo>
                                  <a:pt x="232" y="126"/>
                                </a:lnTo>
                                <a:lnTo>
                                  <a:pt x="235" y="98"/>
                                </a:lnTo>
                                <a:lnTo>
                                  <a:pt x="241" y="70"/>
                                </a:lnTo>
                                <a:lnTo>
                                  <a:pt x="241" y="77"/>
                                </a:lnTo>
                                <a:lnTo>
                                  <a:pt x="243" y="98"/>
                                </a:lnTo>
                                <a:lnTo>
                                  <a:pt x="247" y="126"/>
                                </a:lnTo>
                                <a:lnTo>
                                  <a:pt x="252" y="141"/>
                                </a:lnTo>
                                <a:lnTo>
                                  <a:pt x="258" y="158"/>
                                </a:lnTo>
                                <a:lnTo>
                                  <a:pt x="264" y="173"/>
                                </a:lnTo>
                                <a:lnTo>
                                  <a:pt x="271" y="187"/>
                                </a:lnTo>
                                <a:lnTo>
                                  <a:pt x="280" y="199"/>
                                </a:lnTo>
                                <a:lnTo>
                                  <a:pt x="288" y="211"/>
                                </a:lnTo>
                                <a:lnTo>
                                  <a:pt x="305" y="231"/>
                                </a:lnTo>
                                <a:lnTo>
                                  <a:pt x="319" y="244"/>
                                </a:lnTo>
                                <a:lnTo>
                                  <a:pt x="329" y="253"/>
                                </a:lnTo>
                                <a:lnTo>
                                  <a:pt x="337" y="259"/>
                                </a:lnTo>
                                <a:lnTo>
                                  <a:pt x="344" y="262"/>
                                </a:lnTo>
                                <a:lnTo>
                                  <a:pt x="338" y="253"/>
                                </a:lnTo>
                                <a:lnTo>
                                  <a:pt x="320" y="228"/>
                                </a:lnTo>
                                <a:lnTo>
                                  <a:pt x="310" y="211"/>
                                </a:lnTo>
                                <a:lnTo>
                                  <a:pt x="299" y="192"/>
                                </a:lnTo>
                                <a:lnTo>
                                  <a:pt x="289" y="171"/>
                                </a:lnTo>
                                <a:lnTo>
                                  <a:pt x="280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49"/>
                        <wps:cNvSpPr>
                          <a:spLocks noEditPoints="1"/>
                        </wps:cNvSpPr>
                        <wps:spPr bwMode="auto">
                          <a:xfrm>
                            <a:off x="584835" y="102870"/>
                            <a:ext cx="66040" cy="73025"/>
                          </a:xfrm>
                          <a:custGeom>
                            <a:avLst/>
                            <a:gdLst>
                              <a:gd name="T0" fmla="*/ 80 w 104"/>
                              <a:gd name="T1" fmla="*/ 48 h 115"/>
                              <a:gd name="T2" fmla="*/ 83 w 104"/>
                              <a:gd name="T3" fmla="*/ 66 h 115"/>
                              <a:gd name="T4" fmla="*/ 82 w 104"/>
                              <a:gd name="T5" fmla="*/ 82 h 115"/>
                              <a:gd name="T6" fmla="*/ 76 w 104"/>
                              <a:gd name="T7" fmla="*/ 94 h 115"/>
                              <a:gd name="T8" fmla="*/ 67 w 104"/>
                              <a:gd name="T9" fmla="*/ 102 h 115"/>
                              <a:gd name="T10" fmla="*/ 61 w 104"/>
                              <a:gd name="T11" fmla="*/ 102 h 115"/>
                              <a:gd name="T12" fmla="*/ 49 w 104"/>
                              <a:gd name="T13" fmla="*/ 99 h 115"/>
                              <a:gd name="T14" fmla="*/ 38 w 104"/>
                              <a:gd name="T15" fmla="*/ 88 h 115"/>
                              <a:gd name="T16" fmla="*/ 29 w 104"/>
                              <a:gd name="T17" fmla="*/ 73 h 115"/>
                              <a:gd name="T18" fmla="*/ 26 w 104"/>
                              <a:gd name="T19" fmla="*/ 65 h 115"/>
                              <a:gd name="T20" fmla="*/ 22 w 104"/>
                              <a:gd name="T21" fmla="*/ 47 h 115"/>
                              <a:gd name="T22" fmla="*/ 25 w 104"/>
                              <a:gd name="T23" fmla="*/ 30 h 115"/>
                              <a:gd name="T24" fmla="*/ 31 w 104"/>
                              <a:gd name="T25" fmla="*/ 18 h 115"/>
                              <a:gd name="T26" fmla="*/ 40 w 104"/>
                              <a:gd name="T27" fmla="*/ 11 h 115"/>
                              <a:gd name="T28" fmla="*/ 46 w 104"/>
                              <a:gd name="T29" fmla="*/ 11 h 115"/>
                              <a:gd name="T30" fmla="*/ 58 w 104"/>
                              <a:gd name="T31" fmla="*/ 14 h 115"/>
                              <a:gd name="T32" fmla="*/ 68 w 104"/>
                              <a:gd name="T33" fmla="*/ 24 h 115"/>
                              <a:gd name="T34" fmla="*/ 77 w 104"/>
                              <a:gd name="T35" fmla="*/ 39 h 115"/>
                              <a:gd name="T36" fmla="*/ 80 w 104"/>
                              <a:gd name="T37" fmla="*/ 48 h 115"/>
                              <a:gd name="T38" fmla="*/ 89 w 104"/>
                              <a:gd name="T39" fmla="*/ 32 h 115"/>
                              <a:gd name="T40" fmla="*/ 100 w 104"/>
                              <a:gd name="T41" fmla="*/ 54 h 115"/>
                              <a:gd name="T42" fmla="*/ 104 w 104"/>
                              <a:gd name="T43" fmla="*/ 76 h 115"/>
                              <a:gd name="T44" fmla="*/ 100 w 104"/>
                              <a:gd name="T45" fmla="*/ 96 h 115"/>
                              <a:gd name="T46" fmla="*/ 89 w 104"/>
                              <a:gd name="T47" fmla="*/ 109 h 115"/>
                              <a:gd name="T48" fmla="*/ 82 w 104"/>
                              <a:gd name="T49" fmla="*/ 114 h 115"/>
                              <a:gd name="T50" fmla="*/ 62 w 104"/>
                              <a:gd name="T51" fmla="*/ 114 h 115"/>
                              <a:gd name="T52" fmla="*/ 43 w 104"/>
                              <a:gd name="T53" fmla="*/ 106 h 115"/>
                              <a:gd name="T54" fmla="*/ 25 w 104"/>
                              <a:gd name="T55" fmla="*/ 91 h 115"/>
                              <a:gd name="T56" fmla="*/ 16 w 104"/>
                              <a:gd name="T57" fmla="*/ 81 h 115"/>
                              <a:gd name="T58" fmla="*/ 6 w 104"/>
                              <a:gd name="T59" fmla="*/ 60 h 115"/>
                              <a:gd name="T60" fmla="*/ 0 w 104"/>
                              <a:gd name="T61" fmla="*/ 38 h 115"/>
                              <a:gd name="T62" fmla="*/ 3 w 104"/>
                              <a:gd name="T63" fmla="*/ 20 h 115"/>
                              <a:gd name="T64" fmla="*/ 13 w 104"/>
                              <a:gd name="T65" fmla="*/ 6 h 115"/>
                              <a:gd name="T66" fmla="*/ 22 w 104"/>
                              <a:gd name="T67" fmla="*/ 2 h 115"/>
                              <a:gd name="T68" fmla="*/ 41 w 104"/>
                              <a:gd name="T69" fmla="*/ 0 h 115"/>
                              <a:gd name="T70" fmla="*/ 62 w 104"/>
                              <a:gd name="T71" fmla="*/ 8 h 115"/>
                              <a:gd name="T72" fmla="*/ 80 w 104"/>
                              <a:gd name="T73" fmla="*/ 23 h 115"/>
                              <a:gd name="T74" fmla="*/ 89 w 104"/>
                              <a:gd name="T75" fmla="*/ 3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4" h="115">
                                <a:moveTo>
                                  <a:pt x="80" y="48"/>
                                </a:moveTo>
                                <a:lnTo>
                                  <a:pt x="80" y="48"/>
                                </a:lnTo>
                                <a:lnTo>
                                  <a:pt x="83" y="57"/>
                                </a:lnTo>
                                <a:lnTo>
                                  <a:pt x="83" y="66"/>
                                </a:lnTo>
                                <a:lnTo>
                                  <a:pt x="83" y="75"/>
                                </a:lnTo>
                                <a:lnTo>
                                  <a:pt x="82" y="82"/>
                                </a:lnTo>
                                <a:lnTo>
                                  <a:pt x="80" y="88"/>
                                </a:lnTo>
                                <a:lnTo>
                                  <a:pt x="76" y="94"/>
                                </a:lnTo>
                                <a:lnTo>
                                  <a:pt x="71" y="99"/>
                                </a:lnTo>
                                <a:lnTo>
                                  <a:pt x="67" y="102"/>
                                </a:lnTo>
                                <a:lnTo>
                                  <a:pt x="61" y="102"/>
                                </a:lnTo>
                                <a:lnTo>
                                  <a:pt x="55" y="100"/>
                                </a:lnTo>
                                <a:lnTo>
                                  <a:pt x="49" y="99"/>
                                </a:lnTo>
                                <a:lnTo>
                                  <a:pt x="43" y="94"/>
                                </a:lnTo>
                                <a:lnTo>
                                  <a:pt x="38" y="88"/>
                                </a:lnTo>
                                <a:lnTo>
                                  <a:pt x="32" y="81"/>
                                </a:lnTo>
                                <a:lnTo>
                                  <a:pt x="29" y="73"/>
                                </a:lnTo>
                                <a:lnTo>
                                  <a:pt x="26" y="65"/>
                                </a:lnTo>
                                <a:lnTo>
                                  <a:pt x="23" y="56"/>
                                </a:lnTo>
                                <a:lnTo>
                                  <a:pt x="22" y="47"/>
                                </a:lnTo>
                                <a:lnTo>
                                  <a:pt x="23" y="38"/>
                                </a:lnTo>
                                <a:lnTo>
                                  <a:pt x="25" y="30"/>
                                </a:lnTo>
                                <a:lnTo>
                                  <a:pt x="26" y="24"/>
                                </a:lnTo>
                                <a:lnTo>
                                  <a:pt x="31" y="18"/>
                                </a:lnTo>
                                <a:lnTo>
                                  <a:pt x="34" y="14"/>
                                </a:lnTo>
                                <a:lnTo>
                                  <a:pt x="40" y="11"/>
                                </a:lnTo>
                                <a:lnTo>
                                  <a:pt x="46" y="11"/>
                                </a:lnTo>
                                <a:lnTo>
                                  <a:pt x="52" y="12"/>
                                </a:lnTo>
                                <a:lnTo>
                                  <a:pt x="58" y="14"/>
                                </a:lnTo>
                                <a:lnTo>
                                  <a:pt x="64" y="18"/>
                                </a:lnTo>
                                <a:lnTo>
                                  <a:pt x="68" y="24"/>
                                </a:lnTo>
                                <a:lnTo>
                                  <a:pt x="73" y="32"/>
                                </a:lnTo>
                                <a:lnTo>
                                  <a:pt x="77" y="39"/>
                                </a:lnTo>
                                <a:lnTo>
                                  <a:pt x="80" y="48"/>
                                </a:lnTo>
                                <a:close/>
                                <a:moveTo>
                                  <a:pt x="89" y="32"/>
                                </a:moveTo>
                                <a:lnTo>
                                  <a:pt x="89" y="32"/>
                                </a:lnTo>
                                <a:lnTo>
                                  <a:pt x="95" y="44"/>
                                </a:lnTo>
                                <a:lnTo>
                                  <a:pt x="100" y="54"/>
                                </a:lnTo>
                                <a:lnTo>
                                  <a:pt x="103" y="66"/>
                                </a:lnTo>
                                <a:lnTo>
                                  <a:pt x="104" y="76"/>
                                </a:lnTo>
                                <a:lnTo>
                                  <a:pt x="103" y="87"/>
                                </a:lnTo>
                                <a:lnTo>
                                  <a:pt x="100" y="96"/>
                                </a:lnTo>
                                <a:lnTo>
                                  <a:pt x="95" y="103"/>
                                </a:lnTo>
                                <a:lnTo>
                                  <a:pt x="89" y="109"/>
                                </a:lnTo>
                                <a:lnTo>
                                  <a:pt x="82" y="114"/>
                                </a:lnTo>
                                <a:lnTo>
                                  <a:pt x="73" y="115"/>
                                </a:lnTo>
                                <a:lnTo>
                                  <a:pt x="62" y="114"/>
                                </a:lnTo>
                                <a:lnTo>
                                  <a:pt x="53" y="111"/>
                                </a:lnTo>
                                <a:lnTo>
                                  <a:pt x="43" y="106"/>
                                </a:lnTo>
                                <a:lnTo>
                                  <a:pt x="34" y="100"/>
                                </a:lnTo>
                                <a:lnTo>
                                  <a:pt x="25" y="91"/>
                                </a:lnTo>
                                <a:lnTo>
                                  <a:pt x="16" y="81"/>
                                </a:lnTo>
                                <a:lnTo>
                                  <a:pt x="10" y="71"/>
                                </a:lnTo>
                                <a:lnTo>
                                  <a:pt x="6" y="60"/>
                                </a:lnTo>
                                <a:lnTo>
                                  <a:pt x="1" y="48"/>
                                </a:lnTo>
                                <a:lnTo>
                                  <a:pt x="0" y="38"/>
                                </a:lnTo>
                                <a:lnTo>
                                  <a:pt x="0" y="29"/>
                                </a:lnTo>
                                <a:lnTo>
                                  <a:pt x="3" y="20"/>
                                </a:lnTo>
                                <a:lnTo>
                                  <a:pt x="7" y="12"/>
                                </a:lnTo>
                                <a:lnTo>
                                  <a:pt x="13" y="6"/>
                                </a:lnTo>
                                <a:lnTo>
                                  <a:pt x="22" y="2"/>
                                </a:lnTo>
                                <a:lnTo>
                                  <a:pt x="31" y="0"/>
                                </a:lnTo>
                                <a:lnTo>
                                  <a:pt x="41" y="0"/>
                                </a:lnTo>
                                <a:lnTo>
                                  <a:pt x="52" y="3"/>
                                </a:lnTo>
                                <a:lnTo>
                                  <a:pt x="62" y="8"/>
                                </a:lnTo>
                                <a:lnTo>
                                  <a:pt x="71" y="14"/>
                                </a:lnTo>
                                <a:lnTo>
                                  <a:pt x="80" y="23"/>
                                </a:lnTo>
                                <a:lnTo>
                                  <a:pt x="89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50"/>
                        <wps:cNvSpPr>
                          <a:spLocks noEditPoints="1"/>
                        </wps:cNvSpPr>
                        <wps:spPr bwMode="auto">
                          <a:xfrm>
                            <a:off x="643255" y="281940"/>
                            <a:ext cx="67310" cy="71120"/>
                          </a:xfrm>
                          <a:custGeom>
                            <a:avLst/>
                            <a:gdLst>
                              <a:gd name="T0" fmla="*/ 81 w 106"/>
                              <a:gd name="T1" fmla="*/ 45 h 112"/>
                              <a:gd name="T2" fmla="*/ 85 w 106"/>
                              <a:gd name="T3" fmla="*/ 63 h 112"/>
                              <a:gd name="T4" fmla="*/ 84 w 106"/>
                              <a:gd name="T5" fmla="*/ 78 h 112"/>
                              <a:gd name="T6" fmla="*/ 79 w 106"/>
                              <a:gd name="T7" fmla="*/ 91 h 112"/>
                              <a:gd name="T8" fmla="*/ 70 w 106"/>
                              <a:gd name="T9" fmla="*/ 99 h 112"/>
                              <a:gd name="T10" fmla="*/ 64 w 106"/>
                              <a:gd name="T11" fmla="*/ 100 h 112"/>
                              <a:gd name="T12" fmla="*/ 52 w 106"/>
                              <a:gd name="T13" fmla="*/ 96 h 112"/>
                              <a:gd name="T14" fmla="*/ 40 w 106"/>
                              <a:gd name="T15" fmla="*/ 87 h 112"/>
                              <a:gd name="T16" fmla="*/ 30 w 106"/>
                              <a:gd name="T17" fmla="*/ 73 h 112"/>
                              <a:gd name="T18" fmla="*/ 27 w 106"/>
                              <a:gd name="T19" fmla="*/ 64 h 112"/>
                              <a:gd name="T20" fmla="*/ 22 w 106"/>
                              <a:gd name="T21" fmla="*/ 46 h 112"/>
                              <a:gd name="T22" fmla="*/ 24 w 106"/>
                              <a:gd name="T23" fmla="*/ 30 h 112"/>
                              <a:gd name="T24" fmla="*/ 28 w 106"/>
                              <a:gd name="T25" fmla="*/ 18 h 112"/>
                              <a:gd name="T26" fmla="*/ 37 w 106"/>
                              <a:gd name="T27" fmla="*/ 11 h 112"/>
                              <a:gd name="T28" fmla="*/ 43 w 106"/>
                              <a:gd name="T29" fmla="*/ 9 h 112"/>
                              <a:gd name="T30" fmla="*/ 55 w 106"/>
                              <a:gd name="T31" fmla="*/ 12 h 112"/>
                              <a:gd name="T32" fmla="*/ 67 w 106"/>
                              <a:gd name="T33" fmla="*/ 21 h 112"/>
                              <a:gd name="T34" fmla="*/ 78 w 106"/>
                              <a:gd name="T35" fmla="*/ 36 h 112"/>
                              <a:gd name="T36" fmla="*/ 81 w 106"/>
                              <a:gd name="T37" fmla="*/ 45 h 112"/>
                              <a:gd name="T38" fmla="*/ 88 w 106"/>
                              <a:gd name="T39" fmla="*/ 28 h 112"/>
                              <a:gd name="T40" fmla="*/ 100 w 106"/>
                              <a:gd name="T41" fmla="*/ 49 h 112"/>
                              <a:gd name="T42" fmla="*/ 106 w 106"/>
                              <a:gd name="T43" fmla="*/ 72 h 112"/>
                              <a:gd name="T44" fmla="*/ 103 w 106"/>
                              <a:gd name="T45" fmla="*/ 91 h 112"/>
                              <a:gd name="T46" fmla="*/ 93 w 106"/>
                              <a:gd name="T47" fmla="*/ 104 h 112"/>
                              <a:gd name="T48" fmla="*/ 85 w 106"/>
                              <a:gd name="T49" fmla="*/ 109 h 112"/>
                              <a:gd name="T50" fmla="*/ 66 w 106"/>
                              <a:gd name="T51" fmla="*/ 112 h 112"/>
                              <a:gd name="T52" fmla="*/ 46 w 106"/>
                              <a:gd name="T53" fmla="*/ 104 h 112"/>
                              <a:gd name="T54" fmla="*/ 27 w 106"/>
                              <a:gd name="T55" fmla="*/ 91 h 112"/>
                              <a:gd name="T56" fmla="*/ 19 w 106"/>
                              <a:gd name="T57" fmla="*/ 82 h 112"/>
                              <a:gd name="T58" fmla="*/ 6 w 106"/>
                              <a:gd name="T59" fmla="*/ 60 h 112"/>
                              <a:gd name="T60" fmla="*/ 0 w 106"/>
                              <a:gd name="T61" fmla="*/ 39 h 112"/>
                              <a:gd name="T62" fmla="*/ 2 w 106"/>
                              <a:gd name="T63" fmla="*/ 21 h 112"/>
                              <a:gd name="T64" fmla="*/ 11 w 106"/>
                              <a:gd name="T65" fmla="*/ 6 h 112"/>
                              <a:gd name="T66" fmla="*/ 19 w 106"/>
                              <a:gd name="T67" fmla="*/ 2 h 112"/>
                              <a:gd name="T68" fmla="*/ 39 w 106"/>
                              <a:gd name="T69" fmla="*/ 0 h 112"/>
                              <a:gd name="T70" fmla="*/ 60 w 106"/>
                              <a:gd name="T71" fmla="*/ 5 h 112"/>
                              <a:gd name="T72" fmla="*/ 79 w 106"/>
                              <a:gd name="T73" fmla="*/ 18 h 112"/>
                              <a:gd name="T74" fmla="*/ 88 w 106"/>
                              <a:gd name="T75" fmla="*/ 28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6" h="112">
                                <a:moveTo>
                                  <a:pt x="81" y="45"/>
                                </a:moveTo>
                                <a:lnTo>
                                  <a:pt x="81" y="45"/>
                                </a:lnTo>
                                <a:lnTo>
                                  <a:pt x="84" y="54"/>
                                </a:lnTo>
                                <a:lnTo>
                                  <a:pt x="85" y="63"/>
                                </a:lnTo>
                                <a:lnTo>
                                  <a:pt x="85" y="70"/>
                                </a:lnTo>
                                <a:lnTo>
                                  <a:pt x="84" y="78"/>
                                </a:lnTo>
                                <a:lnTo>
                                  <a:pt x="82" y="85"/>
                                </a:lnTo>
                                <a:lnTo>
                                  <a:pt x="79" y="91"/>
                                </a:lnTo>
                                <a:lnTo>
                                  <a:pt x="75" y="96"/>
                                </a:lnTo>
                                <a:lnTo>
                                  <a:pt x="70" y="99"/>
                                </a:lnTo>
                                <a:lnTo>
                                  <a:pt x="64" y="100"/>
                                </a:lnTo>
                                <a:lnTo>
                                  <a:pt x="58" y="99"/>
                                </a:lnTo>
                                <a:lnTo>
                                  <a:pt x="52" y="96"/>
                                </a:lnTo>
                                <a:lnTo>
                                  <a:pt x="46" y="93"/>
                                </a:lnTo>
                                <a:lnTo>
                                  <a:pt x="40" y="87"/>
                                </a:lnTo>
                                <a:lnTo>
                                  <a:pt x="34" y="81"/>
                                </a:lnTo>
                                <a:lnTo>
                                  <a:pt x="30" y="73"/>
                                </a:lnTo>
                                <a:lnTo>
                                  <a:pt x="27" y="64"/>
                                </a:lnTo>
                                <a:lnTo>
                                  <a:pt x="24" y="55"/>
                                </a:lnTo>
                                <a:lnTo>
                                  <a:pt x="22" y="46"/>
                                </a:lnTo>
                                <a:lnTo>
                                  <a:pt x="22" y="37"/>
                                </a:lnTo>
                                <a:lnTo>
                                  <a:pt x="24" y="30"/>
                                </a:lnTo>
                                <a:lnTo>
                                  <a:pt x="25" y="22"/>
                                </a:lnTo>
                                <a:lnTo>
                                  <a:pt x="28" y="18"/>
                                </a:lnTo>
                                <a:lnTo>
                                  <a:pt x="33" y="14"/>
                                </a:lnTo>
                                <a:lnTo>
                                  <a:pt x="37" y="11"/>
                                </a:lnTo>
                                <a:lnTo>
                                  <a:pt x="43" y="9"/>
                                </a:lnTo>
                                <a:lnTo>
                                  <a:pt x="49" y="9"/>
                                </a:lnTo>
                                <a:lnTo>
                                  <a:pt x="55" y="12"/>
                                </a:lnTo>
                                <a:lnTo>
                                  <a:pt x="61" y="17"/>
                                </a:lnTo>
                                <a:lnTo>
                                  <a:pt x="67" y="21"/>
                                </a:lnTo>
                                <a:lnTo>
                                  <a:pt x="72" y="28"/>
                                </a:lnTo>
                                <a:lnTo>
                                  <a:pt x="78" y="36"/>
                                </a:lnTo>
                                <a:lnTo>
                                  <a:pt x="81" y="45"/>
                                </a:lnTo>
                                <a:close/>
                                <a:moveTo>
                                  <a:pt x="88" y="28"/>
                                </a:moveTo>
                                <a:lnTo>
                                  <a:pt x="88" y="28"/>
                                </a:lnTo>
                                <a:lnTo>
                                  <a:pt x="96" y="39"/>
                                </a:lnTo>
                                <a:lnTo>
                                  <a:pt x="100" y="49"/>
                                </a:lnTo>
                                <a:lnTo>
                                  <a:pt x="105" y="61"/>
                                </a:lnTo>
                                <a:lnTo>
                                  <a:pt x="106" y="72"/>
                                </a:lnTo>
                                <a:lnTo>
                                  <a:pt x="105" y="82"/>
                                </a:lnTo>
                                <a:lnTo>
                                  <a:pt x="103" y="91"/>
                                </a:lnTo>
                                <a:lnTo>
                                  <a:pt x="99" y="99"/>
                                </a:lnTo>
                                <a:lnTo>
                                  <a:pt x="93" y="104"/>
                                </a:lnTo>
                                <a:lnTo>
                                  <a:pt x="85" y="109"/>
                                </a:lnTo>
                                <a:lnTo>
                                  <a:pt x="76" y="112"/>
                                </a:lnTo>
                                <a:lnTo>
                                  <a:pt x="66" y="112"/>
                                </a:lnTo>
                                <a:lnTo>
                                  <a:pt x="57" y="109"/>
                                </a:lnTo>
                                <a:lnTo>
                                  <a:pt x="46" y="104"/>
                                </a:lnTo>
                                <a:lnTo>
                                  <a:pt x="37" y="99"/>
                                </a:lnTo>
                                <a:lnTo>
                                  <a:pt x="27" y="91"/>
                                </a:lnTo>
                                <a:lnTo>
                                  <a:pt x="19" y="82"/>
                                </a:lnTo>
                                <a:lnTo>
                                  <a:pt x="12" y="70"/>
                                </a:lnTo>
                                <a:lnTo>
                                  <a:pt x="6" y="60"/>
                                </a:lnTo>
                                <a:lnTo>
                                  <a:pt x="2" y="49"/>
                                </a:lnTo>
                                <a:lnTo>
                                  <a:pt x="0" y="39"/>
                                </a:lnTo>
                                <a:lnTo>
                                  <a:pt x="0" y="30"/>
                                </a:lnTo>
                                <a:lnTo>
                                  <a:pt x="2" y="21"/>
                                </a:lnTo>
                                <a:lnTo>
                                  <a:pt x="5" y="14"/>
                                </a:lnTo>
                                <a:lnTo>
                                  <a:pt x="11" y="6"/>
                                </a:lnTo>
                                <a:lnTo>
                                  <a:pt x="19" y="2"/>
                                </a:lnTo>
                                <a:lnTo>
                                  <a:pt x="28" y="0"/>
                                </a:lnTo>
                                <a:lnTo>
                                  <a:pt x="39" y="0"/>
                                </a:lnTo>
                                <a:lnTo>
                                  <a:pt x="49" y="2"/>
                                </a:lnTo>
                                <a:lnTo>
                                  <a:pt x="60" y="5"/>
                                </a:lnTo>
                                <a:lnTo>
                                  <a:pt x="70" y="11"/>
                                </a:lnTo>
                                <a:lnTo>
                                  <a:pt x="79" y="18"/>
                                </a:lnTo>
                                <a:lnTo>
                                  <a:pt x="88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51"/>
                        <wps:cNvSpPr>
                          <a:spLocks noEditPoints="1"/>
                        </wps:cNvSpPr>
                        <wps:spPr bwMode="auto">
                          <a:xfrm>
                            <a:off x="447040" y="279400"/>
                            <a:ext cx="78740" cy="59690"/>
                          </a:xfrm>
                          <a:custGeom>
                            <a:avLst/>
                            <a:gdLst>
                              <a:gd name="T0" fmla="*/ 81 w 124"/>
                              <a:gd name="T1" fmla="*/ 24 h 94"/>
                              <a:gd name="T2" fmla="*/ 94 w 124"/>
                              <a:gd name="T3" fmla="*/ 37 h 94"/>
                              <a:gd name="T4" fmla="*/ 102 w 124"/>
                              <a:gd name="T5" fmla="*/ 50 h 94"/>
                              <a:gd name="T6" fmla="*/ 103 w 124"/>
                              <a:gd name="T7" fmla="*/ 65 h 94"/>
                              <a:gd name="T8" fmla="*/ 99 w 124"/>
                              <a:gd name="T9" fmla="*/ 76 h 94"/>
                              <a:gd name="T10" fmla="*/ 96 w 124"/>
                              <a:gd name="T11" fmla="*/ 79 h 94"/>
                              <a:gd name="T12" fmla="*/ 84 w 124"/>
                              <a:gd name="T13" fmla="*/ 83 h 94"/>
                              <a:gd name="T14" fmla="*/ 69 w 124"/>
                              <a:gd name="T15" fmla="*/ 80 h 94"/>
                              <a:gd name="T16" fmla="*/ 53 w 124"/>
                              <a:gd name="T17" fmla="*/ 74 h 94"/>
                              <a:gd name="T18" fmla="*/ 45 w 124"/>
                              <a:gd name="T19" fmla="*/ 68 h 94"/>
                              <a:gd name="T20" fmla="*/ 33 w 124"/>
                              <a:gd name="T21" fmla="*/ 55 h 94"/>
                              <a:gd name="T22" fmla="*/ 26 w 124"/>
                              <a:gd name="T23" fmla="*/ 40 h 94"/>
                              <a:gd name="T24" fmla="*/ 23 w 124"/>
                              <a:gd name="T25" fmla="*/ 26 h 94"/>
                              <a:gd name="T26" fmla="*/ 27 w 124"/>
                              <a:gd name="T27" fmla="*/ 16 h 94"/>
                              <a:gd name="T28" fmla="*/ 32 w 124"/>
                              <a:gd name="T29" fmla="*/ 12 h 94"/>
                              <a:gd name="T30" fmla="*/ 44 w 124"/>
                              <a:gd name="T31" fmla="*/ 9 h 94"/>
                              <a:gd name="T32" fmla="*/ 58 w 124"/>
                              <a:gd name="T33" fmla="*/ 10 h 94"/>
                              <a:gd name="T34" fmla="*/ 73 w 124"/>
                              <a:gd name="T35" fmla="*/ 18 h 94"/>
                              <a:gd name="T36" fmla="*/ 81 w 124"/>
                              <a:gd name="T37" fmla="*/ 24 h 94"/>
                              <a:gd name="T38" fmla="*/ 79 w 124"/>
                              <a:gd name="T39" fmla="*/ 6 h 94"/>
                              <a:gd name="T40" fmla="*/ 102 w 124"/>
                              <a:gd name="T41" fmla="*/ 18 h 94"/>
                              <a:gd name="T42" fmla="*/ 117 w 124"/>
                              <a:gd name="T43" fmla="*/ 34 h 94"/>
                              <a:gd name="T44" fmla="*/ 124 w 124"/>
                              <a:gd name="T45" fmla="*/ 52 h 94"/>
                              <a:gd name="T46" fmla="*/ 123 w 124"/>
                              <a:gd name="T47" fmla="*/ 70 h 94"/>
                              <a:gd name="T48" fmla="*/ 118 w 124"/>
                              <a:gd name="T49" fmla="*/ 77 h 94"/>
                              <a:gd name="T50" fmla="*/ 103 w 124"/>
                              <a:gd name="T51" fmla="*/ 89 h 94"/>
                              <a:gd name="T52" fmla="*/ 82 w 124"/>
                              <a:gd name="T53" fmla="*/ 94 h 94"/>
                              <a:gd name="T54" fmla="*/ 60 w 124"/>
                              <a:gd name="T55" fmla="*/ 91 h 94"/>
                              <a:gd name="T56" fmla="*/ 47 w 124"/>
                              <a:gd name="T57" fmla="*/ 88 h 94"/>
                              <a:gd name="T58" fmla="*/ 26 w 124"/>
                              <a:gd name="T59" fmla="*/ 76 h 94"/>
                              <a:gd name="T60" fmla="*/ 9 w 124"/>
                              <a:gd name="T61" fmla="*/ 61 h 94"/>
                              <a:gd name="T62" fmla="*/ 0 w 124"/>
                              <a:gd name="T63" fmla="*/ 44 h 94"/>
                              <a:gd name="T64" fmla="*/ 2 w 124"/>
                              <a:gd name="T65" fmla="*/ 26 h 94"/>
                              <a:gd name="T66" fmla="*/ 6 w 124"/>
                              <a:gd name="T67" fmla="*/ 19 h 94"/>
                              <a:gd name="T68" fmla="*/ 23 w 124"/>
                              <a:gd name="T69" fmla="*/ 7 h 94"/>
                              <a:gd name="T70" fmla="*/ 44 w 124"/>
                              <a:gd name="T71" fmla="*/ 1 h 94"/>
                              <a:gd name="T72" fmla="*/ 67 w 124"/>
                              <a:gd name="T73" fmla="*/ 3 h 94"/>
                              <a:gd name="T74" fmla="*/ 79 w 124"/>
                              <a:gd name="T75" fmla="*/ 6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4" h="94">
                                <a:moveTo>
                                  <a:pt x="81" y="24"/>
                                </a:moveTo>
                                <a:lnTo>
                                  <a:pt x="81" y="24"/>
                                </a:lnTo>
                                <a:lnTo>
                                  <a:pt x="88" y="29"/>
                                </a:lnTo>
                                <a:lnTo>
                                  <a:pt x="94" y="37"/>
                                </a:lnTo>
                                <a:lnTo>
                                  <a:pt x="99" y="44"/>
                                </a:lnTo>
                                <a:lnTo>
                                  <a:pt x="102" y="50"/>
                                </a:lnTo>
                                <a:lnTo>
                                  <a:pt x="103" y="58"/>
                                </a:lnTo>
                                <a:lnTo>
                                  <a:pt x="103" y="65"/>
                                </a:lnTo>
                                <a:lnTo>
                                  <a:pt x="102" y="70"/>
                                </a:lnTo>
                                <a:lnTo>
                                  <a:pt x="99" y="76"/>
                                </a:lnTo>
                                <a:lnTo>
                                  <a:pt x="96" y="79"/>
                                </a:lnTo>
                                <a:lnTo>
                                  <a:pt x="90" y="82"/>
                                </a:lnTo>
                                <a:lnTo>
                                  <a:pt x="84" y="83"/>
                                </a:lnTo>
                                <a:lnTo>
                                  <a:pt x="76" y="83"/>
                                </a:lnTo>
                                <a:lnTo>
                                  <a:pt x="69" y="80"/>
                                </a:lnTo>
                                <a:lnTo>
                                  <a:pt x="61" y="77"/>
                                </a:lnTo>
                                <a:lnTo>
                                  <a:pt x="53" y="74"/>
                                </a:lnTo>
                                <a:lnTo>
                                  <a:pt x="45" y="68"/>
                                </a:lnTo>
                                <a:lnTo>
                                  <a:pt x="39" y="61"/>
                                </a:lnTo>
                                <a:lnTo>
                                  <a:pt x="33" y="55"/>
                                </a:lnTo>
                                <a:lnTo>
                                  <a:pt x="29" y="47"/>
                                </a:lnTo>
                                <a:lnTo>
                                  <a:pt x="26" y="40"/>
                                </a:lnTo>
                                <a:lnTo>
                                  <a:pt x="23" y="34"/>
                                </a:lnTo>
                                <a:lnTo>
                                  <a:pt x="23" y="26"/>
                                </a:lnTo>
                                <a:lnTo>
                                  <a:pt x="24" y="21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8" y="10"/>
                                </a:lnTo>
                                <a:lnTo>
                                  <a:pt x="44" y="9"/>
                                </a:lnTo>
                                <a:lnTo>
                                  <a:pt x="51" y="9"/>
                                </a:lnTo>
                                <a:lnTo>
                                  <a:pt x="58" y="10"/>
                                </a:lnTo>
                                <a:lnTo>
                                  <a:pt x="66" y="13"/>
                                </a:lnTo>
                                <a:lnTo>
                                  <a:pt x="73" y="18"/>
                                </a:lnTo>
                                <a:lnTo>
                                  <a:pt x="81" y="24"/>
                                </a:lnTo>
                                <a:close/>
                                <a:moveTo>
                                  <a:pt x="79" y="6"/>
                                </a:moveTo>
                                <a:lnTo>
                                  <a:pt x="79" y="6"/>
                                </a:lnTo>
                                <a:lnTo>
                                  <a:pt x="91" y="12"/>
                                </a:lnTo>
                                <a:lnTo>
                                  <a:pt x="102" y="18"/>
                                </a:lnTo>
                                <a:lnTo>
                                  <a:pt x="109" y="25"/>
                                </a:lnTo>
                                <a:lnTo>
                                  <a:pt x="117" y="34"/>
                                </a:lnTo>
                                <a:lnTo>
                                  <a:pt x="121" y="43"/>
                                </a:lnTo>
                                <a:lnTo>
                                  <a:pt x="124" y="52"/>
                                </a:lnTo>
                                <a:lnTo>
                                  <a:pt x="124" y="61"/>
                                </a:lnTo>
                                <a:lnTo>
                                  <a:pt x="123" y="70"/>
                                </a:lnTo>
                                <a:lnTo>
                                  <a:pt x="118" y="77"/>
                                </a:lnTo>
                                <a:lnTo>
                                  <a:pt x="112" y="83"/>
                                </a:lnTo>
                                <a:lnTo>
                                  <a:pt x="103" y="89"/>
                                </a:lnTo>
                                <a:lnTo>
                                  <a:pt x="94" y="92"/>
                                </a:lnTo>
                                <a:lnTo>
                                  <a:pt x="82" y="94"/>
                                </a:lnTo>
                                <a:lnTo>
                                  <a:pt x="72" y="94"/>
                                </a:lnTo>
                                <a:lnTo>
                                  <a:pt x="60" y="91"/>
                                </a:lnTo>
                                <a:lnTo>
                                  <a:pt x="47" y="88"/>
                                </a:lnTo>
                                <a:lnTo>
                                  <a:pt x="36" y="82"/>
                                </a:lnTo>
                                <a:lnTo>
                                  <a:pt x="26" y="76"/>
                                </a:lnTo>
                                <a:lnTo>
                                  <a:pt x="17" y="68"/>
                                </a:lnTo>
                                <a:lnTo>
                                  <a:pt x="9" y="61"/>
                                </a:lnTo>
                                <a:lnTo>
                                  <a:pt x="3" y="52"/>
                                </a:lnTo>
                                <a:lnTo>
                                  <a:pt x="0" y="44"/>
                                </a:lnTo>
                                <a:lnTo>
                                  <a:pt x="0" y="35"/>
                                </a:lnTo>
                                <a:lnTo>
                                  <a:pt x="2" y="26"/>
                                </a:lnTo>
                                <a:lnTo>
                                  <a:pt x="6" y="19"/>
                                </a:lnTo>
                                <a:lnTo>
                                  <a:pt x="14" y="12"/>
                                </a:lnTo>
                                <a:lnTo>
                                  <a:pt x="23" y="7"/>
                                </a:lnTo>
                                <a:lnTo>
                                  <a:pt x="32" y="3"/>
                                </a:lnTo>
                                <a:lnTo>
                                  <a:pt x="44" y="1"/>
                                </a:lnTo>
                                <a:lnTo>
                                  <a:pt x="56" y="0"/>
                                </a:lnTo>
                                <a:lnTo>
                                  <a:pt x="67" y="3"/>
                                </a:lnTo>
                                <a:lnTo>
                                  <a:pt x="7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52"/>
                        <wps:cNvSpPr>
                          <a:spLocks/>
                        </wps:cNvSpPr>
                        <wps:spPr bwMode="auto">
                          <a:xfrm>
                            <a:off x="1087755" y="204470"/>
                            <a:ext cx="208280" cy="197485"/>
                          </a:xfrm>
                          <a:custGeom>
                            <a:avLst/>
                            <a:gdLst>
                              <a:gd name="T0" fmla="*/ 94 w 328"/>
                              <a:gd name="T1" fmla="*/ 115 h 311"/>
                              <a:gd name="T2" fmla="*/ 135 w 328"/>
                              <a:gd name="T3" fmla="*/ 76 h 311"/>
                              <a:gd name="T4" fmla="*/ 167 w 328"/>
                              <a:gd name="T5" fmla="*/ 39 h 311"/>
                              <a:gd name="T6" fmla="*/ 192 w 328"/>
                              <a:gd name="T7" fmla="*/ 0 h 311"/>
                              <a:gd name="T8" fmla="*/ 194 w 328"/>
                              <a:gd name="T9" fmla="*/ 4 h 311"/>
                              <a:gd name="T10" fmla="*/ 195 w 328"/>
                              <a:gd name="T11" fmla="*/ 31 h 311"/>
                              <a:gd name="T12" fmla="*/ 194 w 328"/>
                              <a:gd name="T13" fmla="*/ 48 h 311"/>
                              <a:gd name="T14" fmla="*/ 189 w 328"/>
                              <a:gd name="T15" fmla="*/ 66 h 311"/>
                              <a:gd name="T16" fmla="*/ 176 w 328"/>
                              <a:gd name="T17" fmla="*/ 100 h 311"/>
                              <a:gd name="T18" fmla="*/ 165 w 328"/>
                              <a:gd name="T19" fmla="*/ 122 h 311"/>
                              <a:gd name="T20" fmla="*/ 130 w 328"/>
                              <a:gd name="T21" fmla="*/ 173 h 311"/>
                              <a:gd name="T22" fmla="*/ 98 w 328"/>
                              <a:gd name="T23" fmla="*/ 209 h 311"/>
                              <a:gd name="T24" fmla="*/ 116 w 328"/>
                              <a:gd name="T25" fmla="*/ 210 h 311"/>
                              <a:gd name="T26" fmla="*/ 179 w 328"/>
                              <a:gd name="T27" fmla="*/ 221 h 311"/>
                              <a:gd name="T28" fmla="*/ 207 w 328"/>
                              <a:gd name="T29" fmla="*/ 226 h 311"/>
                              <a:gd name="T30" fmla="*/ 234 w 328"/>
                              <a:gd name="T31" fmla="*/ 237 h 311"/>
                              <a:gd name="T32" fmla="*/ 277 w 328"/>
                              <a:gd name="T33" fmla="*/ 261 h 311"/>
                              <a:gd name="T34" fmla="*/ 295 w 328"/>
                              <a:gd name="T35" fmla="*/ 271 h 311"/>
                              <a:gd name="T36" fmla="*/ 309 w 328"/>
                              <a:gd name="T37" fmla="*/ 283 h 311"/>
                              <a:gd name="T38" fmla="*/ 326 w 328"/>
                              <a:gd name="T39" fmla="*/ 304 h 311"/>
                              <a:gd name="T40" fmla="*/ 328 w 328"/>
                              <a:gd name="T41" fmla="*/ 307 h 311"/>
                              <a:gd name="T42" fmla="*/ 274 w 328"/>
                              <a:gd name="T43" fmla="*/ 292 h 311"/>
                              <a:gd name="T44" fmla="*/ 219 w 328"/>
                              <a:gd name="T45" fmla="*/ 283 h 311"/>
                              <a:gd name="T46" fmla="*/ 159 w 328"/>
                              <a:gd name="T47" fmla="*/ 280 h 311"/>
                              <a:gd name="T48" fmla="*/ 137 w 328"/>
                              <a:gd name="T49" fmla="*/ 283 h 311"/>
                              <a:gd name="T50" fmla="*/ 94 w 328"/>
                              <a:gd name="T51" fmla="*/ 292 h 311"/>
                              <a:gd name="T52" fmla="*/ 46 w 328"/>
                              <a:gd name="T53" fmla="*/ 307 h 311"/>
                              <a:gd name="T54" fmla="*/ 34 w 328"/>
                              <a:gd name="T55" fmla="*/ 311 h 311"/>
                              <a:gd name="T56" fmla="*/ 47 w 328"/>
                              <a:gd name="T57" fmla="*/ 299 h 311"/>
                              <a:gd name="T58" fmla="*/ 58 w 328"/>
                              <a:gd name="T59" fmla="*/ 291 h 311"/>
                              <a:gd name="T60" fmla="*/ 98 w 328"/>
                              <a:gd name="T61" fmla="*/ 271 h 311"/>
                              <a:gd name="T62" fmla="*/ 127 w 328"/>
                              <a:gd name="T63" fmla="*/ 262 h 311"/>
                              <a:gd name="T64" fmla="*/ 159 w 328"/>
                              <a:gd name="T65" fmla="*/ 256 h 311"/>
                              <a:gd name="T66" fmla="*/ 176 w 328"/>
                              <a:gd name="T67" fmla="*/ 256 h 311"/>
                              <a:gd name="T68" fmla="*/ 213 w 328"/>
                              <a:gd name="T69" fmla="*/ 261 h 311"/>
                              <a:gd name="T70" fmla="*/ 255 w 328"/>
                              <a:gd name="T71" fmla="*/ 273 h 311"/>
                              <a:gd name="T72" fmla="*/ 265 w 328"/>
                              <a:gd name="T73" fmla="*/ 276 h 311"/>
                              <a:gd name="T74" fmla="*/ 198 w 328"/>
                              <a:gd name="T75" fmla="*/ 243 h 311"/>
                              <a:gd name="T76" fmla="*/ 170 w 328"/>
                              <a:gd name="T77" fmla="*/ 232 h 311"/>
                              <a:gd name="T78" fmla="*/ 137 w 328"/>
                              <a:gd name="T79" fmla="*/ 223 h 311"/>
                              <a:gd name="T80" fmla="*/ 88 w 328"/>
                              <a:gd name="T81" fmla="*/ 218 h 311"/>
                              <a:gd name="T82" fmla="*/ 82 w 328"/>
                              <a:gd name="T83" fmla="*/ 216 h 311"/>
                              <a:gd name="T84" fmla="*/ 83 w 328"/>
                              <a:gd name="T85" fmla="*/ 213 h 311"/>
                              <a:gd name="T86" fmla="*/ 85 w 328"/>
                              <a:gd name="T87" fmla="*/ 210 h 311"/>
                              <a:gd name="T88" fmla="*/ 116 w 328"/>
                              <a:gd name="T89" fmla="*/ 173 h 311"/>
                              <a:gd name="T90" fmla="*/ 134 w 328"/>
                              <a:gd name="T91" fmla="*/ 144 h 311"/>
                              <a:gd name="T92" fmla="*/ 147 w 328"/>
                              <a:gd name="T93" fmla="*/ 119 h 311"/>
                              <a:gd name="T94" fmla="*/ 168 w 328"/>
                              <a:gd name="T95" fmla="*/ 66 h 311"/>
                              <a:gd name="T96" fmla="*/ 164 w 328"/>
                              <a:gd name="T97" fmla="*/ 73 h 311"/>
                              <a:gd name="T98" fmla="*/ 134 w 328"/>
                              <a:gd name="T99" fmla="*/ 112 h 311"/>
                              <a:gd name="T100" fmla="*/ 109 w 328"/>
                              <a:gd name="T101" fmla="*/ 134 h 311"/>
                              <a:gd name="T102" fmla="*/ 97 w 328"/>
                              <a:gd name="T103" fmla="*/ 143 h 311"/>
                              <a:gd name="T104" fmla="*/ 65 w 328"/>
                              <a:gd name="T105" fmla="*/ 161 h 311"/>
                              <a:gd name="T106" fmla="*/ 31 w 328"/>
                              <a:gd name="T107" fmla="*/ 171 h 311"/>
                              <a:gd name="T108" fmla="*/ 18 w 328"/>
                              <a:gd name="T109" fmla="*/ 173 h 311"/>
                              <a:gd name="T110" fmla="*/ 0 w 328"/>
                              <a:gd name="T111" fmla="*/ 173 h 311"/>
                              <a:gd name="T112" fmla="*/ 7 w 328"/>
                              <a:gd name="T113" fmla="*/ 168 h 311"/>
                              <a:gd name="T114" fmla="*/ 58 w 328"/>
                              <a:gd name="T115" fmla="*/ 142 h 311"/>
                              <a:gd name="T116" fmla="*/ 94 w 328"/>
                              <a:gd name="T117" fmla="*/ 11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28" h="311">
                                <a:moveTo>
                                  <a:pt x="94" y="115"/>
                                </a:moveTo>
                                <a:lnTo>
                                  <a:pt x="94" y="115"/>
                                </a:lnTo>
                                <a:lnTo>
                                  <a:pt x="115" y="95"/>
                                </a:lnTo>
                                <a:lnTo>
                                  <a:pt x="135" y="76"/>
                                </a:lnTo>
                                <a:lnTo>
                                  <a:pt x="152" y="57"/>
                                </a:lnTo>
                                <a:lnTo>
                                  <a:pt x="167" y="39"/>
                                </a:lnTo>
                                <a:lnTo>
                                  <a:pt x="186" y="10"/>
                                </a:lnTo>
                                <a:lnTo>
                                  <a:pt x="192" y="0"/>
                                </a:lnTo>
                                <a:lnTo>
                                  <a:pt x="194" y="4"/>
                                </a:lnTo>
                                <a:lnTo>
                                  <a:pt x="195" y="15"/>
                                </a:lnTo>
                                <a:lnTo>
                                  <a:pt x="195" y="31"/>
                                </a:lnTo>
                                <a:lnTo>
                                  <a:pt x="195" y="39"/>
                                </a:lnTo>
                                <a:lnTo>
                                  <a:pt x="194" y="48"/>
                                </a:lnTo>
                                <a:lnTo>
                                  <a:pt x="189" y="66"/>
                                </a:lnTo>
                                <a:lnTo>
                                  <a:pt x="183" y="82"/>
                                </a:lnTo>
                                <a:lnTo>
                                  <a:pt x="176" y="100"/>
                                </a:lnTo>
                                <a:lnTo>
                                  <a:pt x="165" y="122"/>
                                </a:lnTo>
                                <a:lnTo>
                                  <a:pt x="149" y="146"/>
                                </a:lnTo>
                                <a:lnTo>
                                  <a:pt x="130" y="173"/>
                                </a:lnTo>
                                <a:lnTo>
                                  <a:pt x="110" y="195"/>
                                </a:lnTo>
                                <a:lnTo>
                                  <a:pt x="98" y="209"/>
                                </a:lnTo>
                                <a:lnTo>
                                  <a:pt x="116" y="210"/>
                                </a:lnTo>
                                <a:lnTo>
                                  <a:pt x="146" y="215"/>
                                </a:lnTo>
                                <a:lnTo>
                                  <a:pt x="179" y="221"/>
                                </a:lnTo>
                                <a:lnTo>
                                  <a:pt x="207" y="226"/>
                                </a:lnTo>
                                <a:lnTo>
                                  <a:pt x="221" y="232"/>
                                </a:lnTo>
                                <a:lnTo>
                                  <a:pt x="234" y="237"/>
                                </a:lnTo>
                                <a:lnTo>
                                  <a:pt x="256" y="249"/>
                                </a:lnTo>
                                <a:lnTo>
                                  <a:pt x="277" y="261"/>
                                </a:lnTo>
                                <a:lnTo>
                                  <a:pt x="295" y="271"/>
                                </a:lnTo>
                                <a:lnTo>
                                  <a:pt x="303" y="277"/>
                                </a:lnTo>
                                <a:lnTo>
                                  <a:pt x="309" y="283"/>
                                </a:lnTo>
                                <a:lnTo>
                                  <a:pt x="319" y="294"/>
                                </a:lnTo>
                                <a:lnTo>
                                  <a:pt x="326" y="304"/>
                                </a:lnTo>
                                <a:lnTo>
                                  <a:pt x="328" y="307"/>
                                </a:lnTo>
                                <a:lnTo>
                                  <a:pt x="313" y="302"/>
                                </a:lnTo>
                                <a:lnTo>
                                  <a:pt x="274" y="292"/>
                                </a:lnTo>
                                <a:lnTo>
                                  <a:pt x="247" y="286"/>
                                </a:lnTo>
                                <a:lnTo>
                                  <a:pt x="219" y="283"/>
                                </a:lnTo>
                                <a:lnTo>
                                  <a:pt x="189" y="280"/>
                                </a:lnTo>
                                <a:lnTo>
                                  <a:pt x="159" y="280"/>
                                </a:lnTo>
                                <a:lnTo>
                                  <a:pt x="137" y="283"/>
                                </a:lnTo>
                                <a:lnTo>
                                  <a:pt x="115" y="288"/>
                                </a:lnTo>
                                <a:lnTo>
                                  <a:pt x="94" y="292"/>
                                </a:lnTo>
                                <a:lnTo>
                                  <a:pt x="74" y="298"/>
                                </a:lnTo>
                                <a:lnTo>
                                  <a:pt x="46" y="307"/>
                                </a:lnTo>
                                <a:lnTo>
                                  <a:pt x="34" y="311"/>
                                </a:lnTo>
                                <a:lnTo>
                                  <a:pt x="40" y="305"/>
                                </a:lnTo>
                                <a:lnTo>
                                  <a:pt x="47" y="299"/>
                                </a:lnTo>
                                <a:lnTo>
                                  <a:pt x="58" y="291"/>
                                </a:lnTo>
                                <a:lnTo>
                                  <a:pt x="76" y="282"/>
                                </a:lnTo>
                                <a:lnTo>
                                  <a:pt x="98" y="271"/>
                                </a:lnTo>
                                <a:lnTo>
                                  <a:pt x="112" y="267"/>
                                </a:lnTo>
                                <a:lnTo>
                                  <a:pt x="127" y="262"/>
                                </a:lnTo>
                                <a:lnTo>
                                  <a:pt x="143" y="258"/>
                                </a:lnTo>
                                <a:lnTo>
                                  <a:pt x="159" y="256"/>
                                </a:lnTo>
                                <a:lnTo>
                                  <a:pt x="176" y="256"/>
                                </a:lnTo>
                                <a:lnTo>
                                  <a:pt x="195" y="258"/>
                                </a:lnTo>
                                <a:lnTo>
                                  <a:pt x="213" y="261"/>
                                </a:lnTo>
                                <a:lnTo>
                                  <a:pt x="229" y="264"/>
                                </a:lnTo>
                                <a:lnTo>
                                  <a:pt x="255" y="273"/>
                                </a:lnTo>
                                <a:lnTo>
                                  <a:pt x="265" y="276"/>
                                </a:lnTo>
                                <a:lnTo>
                                  <a:pt x="229" y="256"/>
                                </a:lnTo>
                                <a:lnTo>
                                  <a:pt x="198" y="243"/>
                                </a:lnTo>
                                <a:lnTo>
                                  <a:pt x="183" y="235"/>
                                </a:lnTo>
                                <a:lnTo>
                                  <a:pt x="170" y="232"/>
                                </a:lnTo>
                                <a:lnTo>
                                  <a:pt x="137" y="223"/>
                                </a:lnTo>
                                <a:lnTo>
                                  <a:pt x="121" y="221"/>
                                </a:lnTo>
                                <a:lnTo>
                                  <a:pt x="88" y="218"/>
                                </a:lnTo>
                                <a:lnTo>
                                  <a:pt x="82" y="216"/>
                                </a:lnTo>
                                <a:lnTo>
                                  <a:pt x="82" y="215"/>
                                </a:lnTo>
                                <a:lnTo>
                                  <a:pt x="83" y="213"/>
                                </a:lnTo>
                                <a:lnTo>
                                  <a:pt x="85" y="210"/>
                                </a:lnTo>
                                <a:lnTo>
                                  <a:pt x="106" y="186"/>
                                </a:lnTo>
                                <a:lnTo>
                                  <a:pt x="116" y="173"/>
                                </a:lnTo>
                                <a:lnTo>
                                  <a:pt x="134" y="144"/>
                                </a:lnTo>
                                <a:lnTo>
                                  <a:pt x="140" y="133"/>
                                </a:lnTo>
                                <a:lnTo>
                                  <a:pt x="147" y="119"/>
                                </a:lnTo>
                                <a:lnTo>
                                  <a:pt x="158" y="94"/>
                                </a:lnTo>
                                <a:lnTo>
                                  <a:pt x="168" y="66"/>
                                </a:lnTo>
                                <a:lnTo>
                                  <a:pt x="164" y="73"/>
                                </a:lnTo>
                                <a:lnTo>
                                  <a:pt x="152" y="89"/>
                                </a:lnTo>
                                <a:lnTo>
                                  <a:pt x="134" y="112"/>
                                </a:lnTo>
                                <a:lnTo>
                                  <a:pt x="122" y="124"/>
                                </a:lnTo>
                                <a:lnTo>
                                  <a:pt x="109" y="134"/>
                                </a:lnTo>
                                <a:lnTo>
                                  <a:pt x="97" y="143"/>
                                </a:lnTo>
                                <a:lnTo>
                                  <a:pt x="85" y="150"/>
                                </a:lnTo>
                                <a:lnTo>
                                  <a:pt x="65" y="161"/>
                                </a:lnTo>
                                <a:lnTo>
                                  <a:pt x="47" y="167"/>
                                </a:lnTo>
                                <a:lnTo>
                                  <a:pt x="31" y="171"/>
                                </a:lnTo>
                                <a:lnTo>
                                  <a:pt x="18" y="173"/>
                                </a:lnTo>
                                <a:lnTo>
                                  <a:pt x="9" y="173"/>
                                </a:lnTo>
                                <a:lnTo>
                                  <a:pt x="0" y="173"/>
                                </a:lnTo>
                                <a:lnTo>
                                  <a:pt x="7" y="168"/>
                                </a:lnTo>
                                <a:lnTo>
                                  <a:pt x="28" y="158"/>
                                </a:lnTo>
                                <a:lnTo>
                                  <a:pt x="58" y="142"/>
                                </a:lnTo>
                                <a:lnTo>
                                  <a:pt x="76" y="130"/>
                                </a:lnTo>
                                <a:lnTo>
                                  <a:pt x="94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53"/>
                        <wps:cNvSpPr>
                          <a:spLocks/>
                        </wps:cNvSpPr>
                        <wps:spPr bwMode="auto">
                          <a:xfrm>
                            <a:off x="974725" y="45720"/>
                            <a:ext cx="215900" cy="226060"/>
                          </a:xfrm>
                          <a:custGeom>
                            <a:avLst/>
                            <a:gdLst>
                              <a:gd name="T0" fmla="*/ 57 w 340"/>
                              <a:gd name="T1" fmla="*/ 172 h 356"/>
                              <a:gd name="T2" fmla="*/ 70 w 340"/>
                              <a:gd name="T3" fmla="*/ 113 h 356"/>
                              <a:gd name="T4" fmla="*/ 73 w 340"/>
                              <a:gd name="T5" fmla="*/ 58 h 356"/>
                              <a:gd name="T6" fmla="*/ 73 w 340"/>
                              <a:gd name="T7" fmla="*/ 0 h 356"/>
                              <a:gd name="T8" fmla="*/ 76 w 340"/>
                              <a:gd name="T9" fmla="*/ 3 h 356"/>
                              <a:gd name="T10" fmla="*/ 93 w 340"/>
                              <a:gd name="T11" fmla="*/ 25 h 356"/>
                              <a:gd name="T12" fmla="*/ 100 w 340"/>
                              <a:gd name="T13" fmla="*/ 40 h 356"/>
                              <a:gd name="T14" fmla="*/ 106 w 340"/>
                              <a:gd name="T15" fmla="*/ 59 h 356"/>
                              <a:gd name="T16" fmla="*/ 117 w 340"/>
                              <a:gd name="T17" fmla="*/ 110 h 356"/>
                              <a:gd name="T18" fmla="*/ 121 w 340"/>
                              <a:gd name="T19" fmla="*/ 138 h 356"/>
                              <a:gd name="T20" fmla="*/ 120 w 340"/>
                              <a:gd name="T21" fmla="*/ 199 h 356"/>
                              <a:gd name="T22" fmla="*/ 115 w 340"/>
                              <a:gd name="T23" fmla="*/ 247 h 356"/>
                              <a:gd name="T24" fmla="*/ 130 w 340"/>
                              <a:gd name="T25" fmla="*/ 238 h 356"/>
                              <a:gd name="T26" fmla="*/ 187 w 340"/>
                              <a:gd name="T27" fmla="*/ 211 h 356"/>
                              <a:gd name="T28" fmla="*/ 215 w 340"/>
                              <a:gd name="T29" fmla="*/ 201 h 356"/>
                              <a:gd name="T30" fmla="*/ 258 w 340"/>
                              <a:gd name="T31" fmla="*/ 192 h 356"/>
                              <a:gd name="T32" fmla="*/ 293 w 340"/>
                              <a:gd name="T33" fmla="*/ 190 h 356"/>
                              <a:gd name="T34" fmla="*/ 302 w 340"/>
                              <a:gd name="T35" fmla="*/ 190 h 356"/>
                              <a:gd name="T36" fmla="*/ 325 w 340"/>
                              <a:gd name="T37" fmla="*/ 195 h 356"/>
                              <a:gd name="T38" fmla="*/ 340 w 340"/>
                              <a:gd name="T39" fmla="*/ 201 h 356"/>
                              <a:gd name="T40" fmla="*/ 328 w 340"/>
                              <a:gd name="T41" fmla="*/ 205 h 356"/>
                              <a:gd name="T42" fmla="*/ 276 w 340"/>
                              <a:gd name="T43" fmla="*/ 228 h 356"/>
                              <a:gd name="T44" fmla="*/ 230 w 340"/>
                              <a:gd name="T45" fmla="*/ 256 h 356"/>
                              <a:gd name="T46" fmla="*/ 205 w 340"/>
                              <a:gd name="T47" fmla="*/ 272 h 356"/>
                              <a:gd name="T48" fmla="*/ 172 w 340"/>
                              <a:gd name="T49" fmla="*/ 302 h 356"/>
                              <a:gd name="T50" fmla="*/ 130 w 340"/>
                              <a:gd name="T51" fmla="*/ 348 h 356"/>
                              <a:gd name="T52" fmla="*/ 124 w 340"/>
                              <a:gd name="T53" fmla="*/ 356 h 356"/>
                              <a:gd name="T54" fmla="*/ 127 w 340"/>
                              <a:gd name="T55" fmla="*/ 339 h 356"/>
                              <a:gd name="T56" fmla="*/ 133 w 340"/>
                              <a:gd name="T57" fmla="*/ 326 h 356"/>
                              <a:gd name="T58" fmla="*/ 152 w 340"/>
                              <a:gd name="T59" fmla="*/ 293 h 356"/>
                              <a:gd name="T60" fmla="*/ 179 w 340"/>
                              <a:gd name="T61" fmla="*/ 263 h 356"/>
                              <a:gd name="T62" fmla="*/ 191 w 340"/>
                              <a:gd name="T63" fmla="*/ 253 h 356"/>
                              <a:gd name="T64" fmla="*/ 218 w 340"/>
                              <a:gd name="T65" fmla="*/ 234 h 356"/>
                              <a:gd name="T66" fmla="*/ 263 w 340"/>
                              <a:gd name="T67" fmla="*/ 213 h 356"/>
                              <a:gd name="T68" fmla="*/ 270 w 340"/>
                              <a:gd name="T69" fmla="*/ 210 h 356"/>
                              <a:gd name="T70" fmla="*/ 214 w 340"/>
                              <a:gd name="T71" fmla="*/ 219 h 356"/>
                              <a:gd name="T72" fmla="*/ 185 w 340"/>
                              <a:gd name="T73" fmla="*/ 226 h 356"/>
                              <a:gd name="T74" fmla="*/ 155 w 340"/>
                              <a:gd name="T75" fmla="*/ 238 h 356"/>
                              <a:gd name="T76" fmla="*/ 111 w 340"/>
                              <a:gd name="T77" fmla="*/ 260 h 356"/>
                              <a:gd name="T78" fmla="*/ 105 w 340"/>
                              <a:gd name="T79" fmla="*/ 262 h 356"/>
                              <a:gd name="T80" fmla="*/ 103 w 340"/>
                              <a:gd name="T81" fmla="*/ 259 h 356"/>
                              <a:gd name="T82" fmla="*/ 103 w 340"/>
                              <a:gd name="T83" fmla="*/ 256 h 356"/>
                              <a:gd name="T84" fmla="*/ 108 w 340"/>
                              <a:gd name="T85" fmla="*/ 207 h 356"/>
                              <a:gd name="T86" fmla="*/ 108 w 340"/>
                              <a:gd name="T87" fmla="*/ 174 h 356"/>
                              <a:gd name="T88" fmla="*/ 105 w 340"/>
                              <a:gd name="T89" fmla="*/ 143 h 356"/>
                              <a:gd name="T90" fmla="*/ 91 w 340"/>
                              <a:gd name="T91" fmla="*/ 73 h 356"/>
                              <a:gd name="T92" fmla="*/ 93 w 340"/>
                              <a:gd name="T93" fmla="*/ 83 h 356"/>
                              <a:gd name="T94" fmla="*/ 91 w 340"/>
                              <a:gd name="T95" fmla="*/ 126 h 356"/>
                              <a:gd name="T96" fmla="*/ 87 w 340"/>
                              <a:gd name="T97" fmla="*/ 162 h 356"/>
                              <a:gd name="T98" fmla="*/ 81 w 340"/>
                              <a:gd name="T99" fmla="*/ 178 h 356"/>
                              <a:gd name="T100" fmla="*/ 69 w 340"/>
                              <a:gd name="T101" fmla="*/ 208 h 356"/>
                              <a:gd name="T102" fmla="*/ 54 w 340"/>
                              <a:gd name="T103" fmla="*/ 234 h 356"/>
                              <a:gd name="T104" fmla="*/ 26 w 340"/>
                              <a:gd name="T105" fmla="*/ 269 h 356"/>
                              <a:gd name="T106" fmla="*/ 15 w 340"/>
                              <a:gd name="T107" fmla="*/ 278 h 356"/>
                              <a:gd name="T108" fmla="*/ 0 w 340"/>
                              <a:gd name="T109" fmla="*/ 287 h 356"/>
                              <a:gd name="T110" fmla="*/ 6 w 340"/>
                              <a:gd name="T111" fmla="*/ 278 h 356"/>
                              <a:gd name="T112" fmla="*/ 32 w 340"/>
                              <a:gd name="T113" fmla="*/ 235 h 356"/>
                              <a:gd name="T114" fmla="*/ 49 w 340"/>
                              <a:gd name="T115" fmla="*/ 195 h 356"/>
                              <a:gd name="T116" fmla="*/ 57 w 340"/>
                              <a:gd name="T117" fmla="*/ 172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0" h="356">
                                <a:moveTo>
                                  <a:pt x="57" y="172"/>
                                </a:moveTo>
                                <a:lnTo>
                                  <a:pt x="57" y="172"/>
                                </a:lnTo>
                                <a:lnTo>
                                  <a:pt x="64" y="143"/>
                                </a:lnTo>
                                <a:lnTo>
                                  <a:pt x="70" y="113"/>
                                </a:lnTo>
                                <a:lnTo>
                                  <a:pt x="72" y="84"/>
                                </a:lnTo>
                                <a:lnTo>
                                  <a:pt x="73" y="58"/>
                                </a:lnTo>
                                <a:lnTo>
                                  <a:pt x="73" y="16"/>
                                </a:lnTo>
                                <a:lnTo>
                                  <a:pt x="73" y="0"/>
                                </a:lnTo>
                                <a:lnTo>
                                  <a:pt x="76" y="3"/>
                                </a:lnTo>
                                <a:lnTo>
                                  <a:pt x="84" y="11"/>
                                </a:lnTo>
                                <a:lnTo>
                                  <a:pt x="93" y="25"/>
                                </a:lnTo>
                                <a:lnTo>
                                  <a:pt x="97" y="32"/>
                                </a:lnTo>
                                <a:lnTo>
                                  <a:pt x="100" y="40"/>
                                </a:lnTo>
                                <a:lnTo>
                                  <a:pt x="106" y="59"/>
                                </a:lnTo>
                                <a:lnTo>
                                  <a:pt x="112" y="83"/>
                                </a:lnTo>
                                <a:lnTo>
                                  <a:pt x="117" y="110"/>
                                </a:lnTo>
                                <a:lnTo>
                                  <a:pt x="121" y="138"/>
                                </a:lnTo>
                                <a:lnTo>
                                  <a:pt x="121" y="166"/>
                                </a:lnTo>
                                <a:lnTo>
                                  <a:pt x="120" y="199"/>
                                </a:lnTo>
                                <a:lnTo>
                                  <a:pt x="117" y="229"/>
                                </a:lnTo>
                                <a:lnTo>
                                  <a:pt x="115" y="247"/>
                                </a:lnTo>
                                <a:lnTo>
                                  <a:pt x="130" y="238"/>
                                </a:lnTo>
                                <a:lnTo>
                                  <a:pt x="157" y="226"/>
                                </a:lnTo>
                                <a:lnTo>
                                  <a:pt x="187" y="211"/>
                                </a:lnTo>
                                <a:lnTo>
                                  <a:pt x="215" y="201"/>
                                </a:lnTo>
                                <a:lnTo>
                                  <a:pt x="239" y="195"/>
                                </a:lnTo>
                                <a:lnTo>
                                  <a:pt x="258" y="192"/>
                                </a:lnTo>
                                <a:lnTo>
                                  <a:pt x="276" y="190"/>
                                </a:lnTo>
                                <a:lnTo>
                                  <a:pt x="293" y="190"/>
                                </a:lnTo>
                                <a:lnTo>
                                  <a:pt x="302" y="190"/>
                                </a:lnTo>
                                <a:lnTo>
                                  <a:pt x="311" y="192"/>
                                </a:lnTo>
                                <a:lnTo>
                                  <a:pt x="325" y="195"/>
                                </a:lnTo>
                                <a:lnTo>
                                  <a:pt x="336" y="199"/>
                                </a:lnTo>
                                <a:lnTo>
                                  <a:pt x="340" y="201"/>
                                </a:lnTo>
                                <a:lnTo>
                                  <a:pt x="328" y="205"/>
                                </a:lnTo>
                                <a:lnTo>
                                  <a:pt x="297" y="219"/>
                                </a:lnTo>
                                <a:lnTo>
                                  <a:pt x="276" y="228"/>
                                </a:lnTo>
                                <a:lnTo>
                                  <a:pt x="252" y="241"/>
                                </a:lnTo>
                                <a:lnTo>
                                  <a:pt x="230" y="256"/>
                                </a:lnTo>
                                <a:lnTo>
                                  <a:pt x="205" y="272"/>
                                </a:lnTo>
                                <a:lnTo>
                                  <a:pt x="188" y="287"/>
                                </a:lnTo>
                                <a:lnTo>
                                  <a:pt x="172" y="302"/>
                                </a:lnTo>
                                <a:lnTo>
                                  <a:pt x="146" y="329"/>
                                </a:lnTo>
                                <a:lnTo>
                                  <a:pt x="130" y="348"/>
                                </a:lnTo>
                                <a:lnTo>
                                  <a:pt x="124" y="356"/>
                                </a:lnTo>
                                <a:lnTo>
                                  <a:pt x="126" y="348"/>
                                </a:lnTo>
                                <a:lnTo>
                                  <a:pt x="127" y="339"/>
                                </a:lnTo>
                                <a:lnTo>
                                  <a:pt x="133" y="326"/>
                                </a:lnTo>
                                <a:lnTo>
                                  <a:pt x="140" y="311"/>
                                </a:lnTo>
                                <a:lnTo>
                                  <a:pt x="152" y="293"/>
                                </a:lnTo>
                                <a:lnTo>
                                  <a:pt x="169" y="274"/>
                                </a:lnTo>
                                <a:lnTo>
                                  <a:pt x="179" y="263"/>
                                </a:lnTo>
                                <a:lnTo>
                                  <a:pt x="191" y="253"/>
                                </a:lnTo>
                                <a:lnTo>
                                  <a:pt x="205" y="242"/>
                                </a:lnTo>
                                <a:lnTo>
                                  <a:pt x="218" y="234"/>
                                </a:lnTo>
                                <a:lnTo>
                                  <a:pt x="243" y="220"/>
                                </a:lnTo>
                                <a:lnTo>
                                  <a:pt x="263" y="213"/>
                                </a:lnTo>
                                <a:lnTo>
                                  <a:pt x="270" y="210"/>
                                </a:lnTo>
                                <a:lnTo>
                                  <a:pt x="240" y="214"/>
                                </a:lnTo>
                                <a:lnTo>
                                  <a:pt x="214" y="219"/>
                                </a:lnTo>
                                <a:lnTo>
                                  <a:pt x="199" y="222"/>
                                </a:lnTo>
                                <a:lnTo>
                                  <a:pt x="185" y="226"/>
                                </a:lnTo>
                                <a:lnTo>
                                  <a:pt x="155" y="238"/>
                                </a:lnTo>
                                <a:lnTo>
                                  <a:pt x="139" y="245"/>
                                </a:lnTo>
                                <a:lnTo>
                                  <a:pt x="111" y="260"/>
                                </a:lnTo>
                                <a:lnTo>
                                  <a:pt x="105" y="262"/>
                                </a:lnTo>
                                <a:lnTo>
                                  <a:pt x="103" y="262"/>
                                </a:lnTo>
                                <a:lnTo>
                                  <a:pt x="103" y="259"/>
                                </a:lnTo>
                                <a:lnTo>
                                  <a:pt x="103" y="256"/>
                                </a:lnTo>
                                <a:lnTo>
                                  <a:pt x="108" y="225"/>
                                </a:lnTo>
                                <a:lnTo>
                                  <a:pt x="108" y="207"/>
                                </a:lnTo>
                                <a:lnTo>
                                  <a:pt x="108" y="174"/>
                                </a:lnTo>
                                <a:lnTo>
                                  <a:pt x="106" y="159"/>
                                </a:lnTo>
                                <a:lnTo>
                                  <a:pt x="105" y="143"/>
                                </a:lnTo>
                                <a:lnTo>
                                  <a:pt x="100" y="110"/>
                                </a:lnTo>
                                <a:lnTo>
                                  <a:pt x="91" y="73"/>
                                </a:lnTo>
                                <a:lnTo>
                                  <a:pt x="93" y="83"/>
                                </a:lnTo>
                                <a:lnTo>
                                  <a:pt x="93" y="110"/>
                                </a:lnTo>
                                <a:lnTo>
                                  <a:pt x="91" y="126"/>
                                </a:lnTo>
                                <a:lnTo>
                                  <a:pt x="90" y="144"/>
                                </a:lnTo>
                                <a:lnTo>
                                  <a:pt x="87" y="162"/>
                                </a:lnTo>
                                <a:lnTo>
                                  <a:pt x="81" y="178"/>
                                </a:lnTo>
                                <a:lnTo>
                                  <a:pt x="76" y="195"/>
                                </a:lnTo>
                                <a:lnTo>
                                  <a:pt x="69" y="208"/>
                                </a:lnTo>
                                <a:lnTo>
                                  <a:pt x="61" y="222"/>
                                </a:lnTo>
                                <a:lnTo>
                                  <a:pt x="54" y="234"/>
                                </a:lnTo>
                                <a:lnTo>
                                  <a:pt x="38" y="254"/>
                                </a:lnTo>
                                <a:lnTo>
                                  <a:pt x="26" y="269"/>
                                </a:lnTo>
                                <a:lnTo>
                                  <a:pt x="15" y="278"/>
                                </a:lnTo>
                                <a:lnTo>
                                  <a:pt x="8" y="284"/>
                                </a:lnTo>
                                <a:lnTo>
                                  <a:pt x="0" y="287"/>
                                </a:lnTo>
                                <a:lnTo>
                                  <a:pt x="6" y="278"/>
                                </a:lnTo>
                                <a:lnTo>
                                  <a:pt x="23" y="251"/>
                                </a:lnTo>
                                <a:lnTo>
                                  <a:pt x="32" y="235"/>
                                </a:lnTo>
                                <a:lnTo>
                                  <a:pt x="41" y="216"/>
                                </a:lnTo>
                                <a:lnTo>
                                  <a:pt x="49" y="195"/>
                                </a:lnTo>
                                <a:lnTo>
                                  <a:pt x="5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54"/>
                        <wps:cNvSpPr>
                          <a:spLocks/>
                        </wps:cNvSpPr>
                        <wps:spPr bwMode="auto">
                          <a:xfrm>
                            <a:off x="910590" y="233045"/>
                            <a:ext cx="218440" cy="265430"/>
                          </a:xfrm>
                          <a:custGeom>
                            <a:avLst/>
                            <a:gdLst>
                              <a:gd name="T0" fmla="*/ 64 w 344"/>
                              <a:gd name="T1" fmla="*/ 150 h 418"/>
                              <a:gd name="T2" fmla="*/ 79 w 344"/>
                              <a:gd name="T3" fmla="*/ 95 h 418"/>
                              <a:gd name="T4" fmla="*/ 86 w 344"/>
                              <a:gd name="T5" fmla="*/ 47 h 418"/>
                              <a:gd name="T6" fmla="*/ 89 w 344"/>
                              <a:gd name="T7" fmla="*/ 0 h 418"/>
                              <a:gd name="T8" fmla="*/ 92 w 344"/>
                              <a:gd name="T9" fmla="*/ 3 h 418"/>
                              <a:gd name="T10" fmla="*/ 109 w 344"/>
                              <a:gd name="T11" fmla="*/ 25 h 418"/>
                              <a:gd name="T12" fmla="*/ 115 w 344"/>
                              <a:gd name="T13" fmla="*/ 41 h 418"/>
                              <a:gd name="T14" fmla="*/ 119 w 344"/>
                              <a:gd name="T15" fmla="*/ 58 h 418"/>
                              <a:gd name="T16" fmla="*/ 127 w 344"/>
                              <a:gd name="T17" fmla="*/ 94 h 418"/>
                              <a:gd name="T18" fmla="*/ 128 w 344"/>
                              <a:gd name="T19" fmla="*/ 119 h 418"/>
                              <a:gd name="T20" fmla="*/ 124 w 344"/>
                              <a:gd name="T21" fmla="*/ 180 h 418"/>
                              <a:gd name="T22" fmla="*/ 116 w 344"/>
                              <a:gd name="T23" fmla="*/ 228 h 418"/>
                              <a:gd name="T24" fmla="*/ 133 w 344"/>
                              <a:gd name="T25" fmla="*/ 220 h 418"/>
                              <a:gd name="T26" fmla="*/ 191 w 344"/>
                              <a:gd name="T27" fmla="*/ 196 h 418"/>
                              <a:gd name="T28" fmla="*/ 219 w 344"/>
                              <a:gd name="T29" fmla="*/ 187 h 418"/>
                              <a:gd name="T30" fmla="*/ 264 w 344"/>
                              <a:gd name="T31" fmla="*/ 180 h 418"/>
                              <a:gd name="T32" fmla="*/ 298 w 344"/>
                              <a:gd name="T33" fmla="*/ 180 h 418"/>
                              <a:gd name="T34" fmla="*/ 307 w 344"/>
                              <a:gd name="T35" fmla="*/ 181 h 418"/>
                              <a:gd name="T36" fmla="*/ 329 w 344"/>
                              <a:gd name="T37" fmla="*/ 187 h 418"/>
                              <a:gd name="T38" fmla="*/ 344 w 344"/>
                              <a:gd name="T39" fmla="*/ 193 h 418"/>
                              <a:gd name="T40" fmla="*/ 332 w 344"/>
                              <a:gd name="T41" fmla="*/ 198 h 418"/>
                              <a:gd name="T42" fmla="*/ 279 w 344"/>
                              <a:gd name="T43" fmla="*/ 219 h 418"/>
                              <a:gd name="T44" fmla="*/ 231 w 344"/>
                              <a:gd name="T45" fmla="*/ 243 h 418"/>
                              <a:gd name="T46" fmla="*/ 206 w 344"/>
                              <a:gd name="T47" fmla="*/ 257 h 418"/>
                              <a:gd name="T48" fmla="*/ 176 w 344"/>
                              <a:gd name="T49" fmla="*/ 280 h 418"/>
                              <a:gd name="T50" fmla="*/ 149 w 344"/>
                              <a:gd name="T51" fmla="*/ 305 h 418"/>
                              <a:gd name="T52" fmla="*/ 128 w 344"/>
                              <a:gd name="T53" fmla="*/ 332 h 418"/>
                              <a:gd name="T54" fmla="*/ 97 w 344"/>
                              <a:gd name="T55" fmla="*/ 381 h 418"/>
                              <a:gd name="T56" fmla="*/ 80 w 344"/>
                              <a:gd name="T57" fmla="*/ 418 h 418"/>
                              <a:gd name="T58" fmla="*/ 89 w 344"/>
                              <a:gd name="T59" fmla="*/ 387 h 418"/>
                              <a:gd name="T60" fmla="*/ 97 w 344"/>
                              <a:gd name="T61" fmla="*/ 363 h 418"/>
                              <a:gd name="T62" fmla="*/ 113 w 344"/>
                              <a:gd name="T63" fmla="*/ 325 h 418"/>
                              <a:gd name="T64" fmla="*/ 134 w 344"/>
                              <a:gd name="T65" fmla="*/ 292 h 418"/>
                              <a:gd name="T66" fmla="*/ 153 w 344"/>
                              <a:gd name="T67" fmla="*/ 268 h 418"/>
                              <a:gd name="T68" fmla="*/ 177 w 344"/>
                              <a:gd name="T69" fmla="*/ 247 h 418"/>
                              <a:gd name="T70" fmla="*/ 192 w 344"/>
                              <a:gd name="T71" fmla="*/ 238 h 418"/>
                              <a:gd name="T72" fmla="*/ 222 w 344"/>
                              <a:gd name="T73" fmla="*/ 222 h 418"/>
                              <a:gd name="T74" fmla="*/ 267 w 344"/>
                              <a:gd name="T75" fmla="*/ 202 h 418"/>
                              <a:gd name="T76" fmla="*/ 274 w 344"/>
                              <a:gd name="T77" fmla="*/ 199 h 418"/>
                              <a:gd name="T78" fmla="*/ 216 w 344"/>
                              <a:gd name="T79" fmla="*/ 205 h 418"/>
                              <a:gd name="T80" fmla="*/ 189 w 344"/>
                              <a:gd name="T81" fmla="*/ 211 h 418"/>
                              <a:gd name="T82" fmla="*/ 156 w 344"/>
                              <a:gd name="T83" fmla="*/ 220 h 418"/>
                              <a:gd name="T84" fmla="*/ 112 w 344"/>
                              <a:gd name="T85" fmla="*/ 240 h 418"/>
                              <a:gd name="T86" fmla="*/ 106 w 344"/>
                              <a:gd name="T87" fmla="*/ 243 h 418"/>
                              <a:gd name="T88" fmla="*/ 104 w 344"/>
                              <a:gd name="T89" fmla="*/ 240 h 418"/>
                              <a:gd name="T90" fmla="*/ 106 w 344"/>
                              <a:gd name="T91" fmla="*/ 237 h 418"/>
                              <a:gd name="T92" fmla="*/ 112 w 344"/>
                              <a:gd name="T93" fmla="*/ 187 h 418"/>
                              <a:gd name="T94" fmla="*/ 113 w 344"/>
                              <a:gd name="T95" fmla="*/ 155 h 418"/>
                              <a:gd name="T96" fmla="*/ 112 w 344"/>
                              <a:gd name="T97" fmla="*/ 126 h 418"/>
                              <a:gd name="T98" fmla="*/ 103 w 344"/>
                              <a:gd name="T99" fmla="*/ 70 h 418"/>
                              <a:gd name="T100" fmla="*/ 103 w 344"/>
                              <a:gd name="T101" fmla="*/ 77 h 418"/>
                              <a:gd name="T102" fmla="*/ 97 w 344"/>
                              <a:gd name="T103" fmla="*/ 126 h 418"/>
                              <a:gd name="T104" fmla="*/ 88 w 344"/>
                              <a:gd name="T105" fmla="*/ 158 h 418"/>
                              <a:gd name="T106" fmla="*/ 80 w 344"/>
                              <a:gd name="T107" fmla="*/ 173 h 418"/>
                              <a:gd name="T108" fmla="*/ 65 w 344"/>
                              <a:gd name="T109" fmla="*/ 199 h 418"/>
                              <a:gd name="T110" fmla="*/ 40 w 344"/>
                              <a:gd name="T111" fmla="*/ 231 h 418"/>
                              <a:gd name="T112" fmla="*/ 25 w 344"/>
                              <a:gd name="T113" fmla="*/ 244 h 418"/>
                              <a:gd name="T114" fmla="*/ 7 w 344"/>
                              <a:gd name="T115" fmla="*/ 259 h 418"/>
                              <a:gd name="T116" fmla="*/ 0 w 344"/>
                              <a:gd name="T117" fmla="*/ 262 h 418"/>
                              <a:gd name="T118" fmla="*/ 24 w 344"/>
                              <a:gd name="T119" fmla="*/ 228 h 418"/>
                              <a:gd name="T120" fmla="*/ 45 w 344"/>
                              <a:gd name="T121" fmla="*/ 192 h 418"/>
                              <a:gd name="T122" fmla="*/ 64 w 344"/>
                              <a:gd name="T123" fmla="*/ 150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44" h="418">
                                <a:moveTo>
                                  <a:pt x="64" y="150"/>
                                </a:moveTo>
                                <a:lnTo>
                                  <a:pt x="64" y="150"/>
                                </a:lnTo>
                                <a:lnTo>
                                  <a:pt x="73" y="122"/>
                                </a:lnTo>
                                <a:lnTo>
                                  <a:pt x="79" y="95"/>
                                </a:lnTo>
                                <a:lnTo>
                                  <a:pt x="83" y="70"/>
                                </a:lnTo>
                                <a:lnTo>
                                  <a:pt x="86" y="47"/>
                                </a:lnTo>
                                <a:lnTo>
                                  <a:pt x="89" y="13"/>
                                </a:lnTo>
                                <a:lnTo>
                                  <a:pt x="89" y="0"/>
                                </a:lnTo>
                                <a:lnTo>
                                  <a:pt x="92" y="3"/>
                                </a:lnTo>
                                <a:lnTo>
                                  <a:pt x="100" y="12"/>
                                </a:lnTo>
                                <a:lnTo>
                                  <a:pt x="109" y="25"/>
                                </a:lnTo>
                                <a:lnTo>
                                  <a:pt x="112" y="32"/>
                                </a:lnTo>
                                <a:lnTo>
                                  <a:pt x="115" y="41"/>
                                </a:lnTo>
                                <a:lnTo>
                                  <a:pt x="119" y="58"/>
                                </a:lnTo>
                                <a:lnTo>
                                  <a:pt x="124" y="74"/>
                                </a:lnTo>
                                <a:lnTo>
                                  <a:pt x="127" y="94"/>
                                </a:lnTo>
                                <a:lnTo>
                                  <a:pt x="128" y="119"/>
                                </a:lnTo>
                                <a:lnTo>
                                  <a:pt x="127" y="149"/>
                                </a:lnTo>
                                <a:lnTo>
                                  <a:pt x="124" y="180"/>
                                </a:lnTo>
                                <a:lnTo>
                                  <a:pt x="119" y="210"/>
                                </a:lnTo>
                                <a:lnTo>
                                  <a:pt x="116" y="228"/>
                                </a:lnTo>
                                <a:lnTo>
                                  <a:pt x="133" y="220"/>
                                </a:lnTo>
                                <a:lnTo>
                                  <a:pt x="159" y="208"/>
                                </a:lnTo>
                                <a:lnTo>
                                  <a:pt x="191" y="196"/>
                                </a:lnTo>
                                <a:lnTo>
                                  <a:pt x="219" y="187"/>
                                </a:lnTo>
                                <a:lnTo>
                                  <a:pt x="243" y="183"/>
                                </a:lnTo>
                                <a:lnTo>
                                  <a:pt x="264" y="180"/>
                                </a:lnTo>
                                <a:lnTo>
                                  <a:pt x="280" y="180"/>
                                </a:lnTo>
                                <a:lnTo>
                                  <a:pt x="298" y="180"/>
                                </a:lnTo>
                                <a:lnTo>
                                  <a:pt x="307" y="181"/>
                                </a:lnTo>
                                <a:lnTo>
                                  <a:pt x="315" y="183"/>
                                </a:lnTo>
                                <a:lnTo>
                                  <a:pt x="329" y="187"/>
                                </a:lnTo>
                                <a:lnTo>
                                  <a:pt x="340" y="192"/>
                                </a:lnTo>
                                <a:lnTo>
                                  <a:pt x="344" y="193"/>
                                </a:lnTo>
                                <a:lnTo>
                                  <a:pt x="332" y="198"/>
                                </a:lnTo>
                                <a:lnTo>
                                  <a:pt x="301" y="210"/>
                                </a:lnTo>
                                <a:lnTo>
                                  <a:pt x="279" y="219"/>
                                </a:lnTo>
                                <a:lnTo>
                                  <a:pt x="256" y="231"/>
                                </a:lnTo>
                                <a:lnTo>
                                  <a:pt x="231" y="243"/>
                                </a:lnTo>
                                <a:lnTo>
                                  <a:pt x="206" y="257"/>
                                </a:lnTo>
                                <a:lnTo>
                                  <a:pt x="189" y="269"/>
                                </a:lnTo>
                                <a:lnTo>
                                  <a:pt x="176" y="280"/>
                                </a:lnTo>
                                <a:lnTo>
                                  <a:pt x="162" y="293"/>
                                </a:lnTo>
                                <a:lnTo>
                                  <a:pt x="149" y="305"/>
                                </a:lnTo>
                                <a:lnTo>
                                  <a:pt x="139" y="319"/>
                                </a:lnTo>
                                <a:lnTo>
                                  <a:pt x="128" y="332"/>
                                </a:lnTo>
                                <a:lnTo>
                                  <a:pt x="110" y="359"/>
                                </a:lnTo>
                                <a:lnTo>
                                  <a:pt x="97" y="381"/>
                                </a:lnTo>
                                <a:lnTo>
                                  <a:pt x="88" y="401"/>
                                </a:lnTo>
                                <a:lnTo>
                                  <a:pt x="80" y="418"/>
                                </a:lnTo>
                                <a:lnTo>
                                  <a:pt x="89" y="387"/>
                                </a:lnTo>
                                <a:lnTo>
                                  <a:pt x="97" y="363"/>
                                </a:lnTo>
                                <a:lnTo>
                                  <a:pt x="103" y="345"/>
                                </a:lnTo>
                                <a:lnTo>
                                  <a:pt x="113" y="325"/>
                                </a:lnTo>
                                <a:lnTo>
                                  <a:pt x="125" y="302"/>
                                </a:lnTo>
                                <a:lnTo>
                                  <a:pt x="134" y="292"/>
                                </a:lnTo>
                                <a:lnTo>
                                  <a:pt x="143" y="280"/>
                                </a:lnTo>
                                <a:lnTo>
                                  <a:pt x="153" y="268"/>
                                </a:lnTo>
                                <a:lnTo>
                                  <a:pt x="165" y="257"/>
                                </a:lnTo>
                                <a:lnTo>
                                  <a:pt x="177" y="247"/>
                                </a:lnTo>
                                <a:lnTo>
                                  <a:pt x="192" y="238"/>
                                </a:lnTo>
                                <a:lnTo>
                                  <a:pt x="207" y="229"/>
                                </a:lnTo>
                                <a:lnTo>
                                  <a:pt x="222" y="222"/>
                                </a:lnTo>
                                <a:lnTo>
                                  <a:pt x="247" y="210"/>
                                </a:lnTo>
                                <a:lnTo>
                                  <a:pt x="267" y="202"/>
                                </a:lnTo>
                                <a:lnTo>
                                  <a:pt x="274" y="199"/>
                                </a:lnTo>
                                <a:lnTo>
                                  <a:pt x="244" y="201"/>
                                </a:lnTo>
                                <a:lnTo>
                                  <a:pt x="216" y="205"/>
                                </a:lnTo>
                                <a:lnTo>
                                  <a:pt x="203" y="208"/>
                                </a:lnTo>
                                <a:lnTo>
                                  <a:pt x="189" y="211"/>
                                </a:lnTo>
                                <a:lnTo>
                                  <a:pt x="156" y="220"/>
                                </a:lnTo>
                                <a:lnTo>
                                  <a:pt x="142" y="228"/>
                                </a:lnTo>
                                <a:lnTo>
                                  <a:pt x="112" y="240"/>
                                </a:lnTo>
                                <a:lnTo>
                                  <a:pt x="106" y="243"/>
                                </a:lnTo>
                                <a:lnTo>
                                  <a:pt x="104" y="241"/>
                                </a:lnTo>
                                <a:lnTo>
                                  <a:pt x="104" y="240"/>
                                </a:lnTo>
                                <a:lnTo>
                                  <a:pt x="106" y="237"/>
                                </a:lnTo>
                                <a:lnTo>
                                  <a:pt x="110" y="204"/>
                                </a:lnTo>
                                <a:lnTo>
                                  <a:pt x="112" y="187"/>
                                </a:lnTo>
                                <a:lnTo>
                                  <a:pt x="113" y="155"/>
                                </a:lnTo>
                                <a:lnTo>
                                  <a:pt x="113" y="141"/>
                                </a:lnTo>
                                <a:lnTo>
                                  <a:pt x="112" y="126"/>
                                </a:lnTo>
                                <a:lnTo>
                                  <a:pt x="109" y="98"/>
                                </a:lnTo>
                                <a:lnTo>
                                  <a:pt x="103" y="70"/>
                                </a:lnTo>
                                <a:lnTo>
                                  <a:pt x="103" y="77"/>
                                </a:lnTo>
                                <a:lnTo>
                                  <a:pt x="101" y="98"/>
                                </a:lnTo>
                                <a:lnTo>
                                  <a:pt x="97" y="126"/>
                                </a:lnTo>
                                <a:lnTo>
                                  <a:pt x="92" y="141"/>
                                </a:lnTo>
                                <a:lnTo>
                                  <a:pt x="88" y="158"/>
                                </a:lnTo>
                                <a:lnTo>
                                  <a:pt x="80" y="173"/>
                                </a:lnTo>
                                <a:lnTo>
                                  <a:pt x="73" y="187"/>
                                </a:lnTo>
                                <a:lnTo>
                                  <a:pt x="65" y="199"/>
                                </a:lnTo>
                                <a:lnTo>
                                  <a:pt x="56" y="211"/>
                                </a:lnTo>
                                <a:lnTo>
                                  <a:pt x="40" y="231"/>
                                </a:lnTo>
                                <a:lnTo>
                                  <a:pt x="25" y="244"/>
                                </a:lnTo>
                                <a:lnTo>
                                  <a:pt x="15" y="253"/>
                                </a:lnTo>
                                <a:lnTo>
                                  <a:pt x="7" y="259"/>
                                </a:lnTo>
                                <a:lnTo>
                                  <a:pt x="0" y="262"/>
                                </a:lnTo>
                                <a:lnTo>
                                  <a:pt x="7" y="253"/>
                                </a:lnTo>
                                <a:lnTo>
                                  <a:pt x="24" y="228"/>
                                </a:lnTo>
                                <a:lnTo>
                                  <a:pt x="34" y="211"/>
                                </a:lnTo>
                                <a:lnTo>
                                  <a:pt x="45" y="192"/>
                                </a:lnTo>
                                <a:lnTo>
                                  <a:pt x="55" y="171"/>
                                </a:lnTo>
                                <a:lnTo>
                                  <a:pt x="64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55"/>
                        <wps:cNvSpPr>
                          <a:spLocks noEditPoints="1"/>
                        </wps:cNvSpPr>
                        <wps:spPr bwMode="auto">
                          <a:xfrm>
                            <a:off x="1061085" y="102870"/>
                            <a:ext cx="66040" cy="73025"/>
                          </a:xfrm>
                          <a:custGeom>
                            <a:avLst/>
                            <a:gdLst>
                              <a:gd name="T0" fmla="*/ 64 w 104"/>
                              <a:gd name="T1" fmla="*/ 11 h 115"/>
                              <a:gd name="T2" fmla="*/ 75 w 104"/>
                              <a:gd name="T3" fmla="*/ 18 h 115"/>
                              <a:gd name="T4" fmla="*/ 81 w 104"/>
                              <a:gd name="T5" fmla="*/ 30 h 115"/>
                              <a:gd name="T6" fmla="*/ 82 w 104"/>
                              <a:gd name="T7" fmla="*/ 47 h 115"/>
                              <a:gd name="T8" fmla="*/ 79 w 104"/>
                              <a:gd name="T9" fmla="*/ 65 h 115"/>
                              <a:gd name="T10" fmla="*/ 76 w 104"/>
                              <a:gd name="T11" fmla="*/ 73 h 115"/>
                              <a:gd name="T12" fmla="*/ 67 w 104"/>
                              <a:gd name="T13" fmla="*/ 88 h 115"/>
                              <a:gd name="T14" fmla="*/ 55 w 104"/>
                              <a:gd name="T15" fmla="*/ 99 h 115"/>
                              <a:gd name="T16" fmla="*/ 43 w 104"/>
                              <a:gd name="T17" fmla="*/ 102 h 115"/>
                              <a:gd name="T18" fmla="*/ 37 w 104"/>
                              <a:gd name="T19" fmla="*/ 102 h 115"/>
                              <a:gd name="T20" fmla="*/ 28 w 104"/>
                              <a:gd name="T21" fmla="*/ 94 h 115"/>
                              <a:gd name="T22" fmla="*/ 22 w 104"/>
                              <a:gd name="T23" fmla="*/ 82 h 115"/>
                              <a:gd name="T24" fmla="*/ 21 w 104"/>
                              <a:gd name="T25" fmla="*/ 66 h 115"/>
                              <a:gd name="T26" fmla="*/ 24 w 104"/>
                              <a:gd name="T27" fmla="*/ 48 h 115"/>
                              <a:gd name="T28" fmla="*/ 27 w 104"/>
                              <a:gd name="T29" fmla="*/ 39 h 115"/>
                              <a:gd name="T30" fmla="*/ 36 w 104"/>
                              <a:gd name="T31" fmla="*/ 24 h 115"/>
                              <a:gd name="T32" fmla="*/ 46 w 104"/>
                              <a:gd name="T33" fmla="*/ 14 h 115"/>
                              <a:gd name="T34" fmla="*/ 58 w 104"/>
                              <a:gd name="T35" fmla="*/ 11 h 115"/>
                              <a:gd name="T36" fmla="*/ 64 w 104"/>
                              <a:gd name="T37" fmla="*/ 11 h 115"/>
                              <a:gd name="T38" fmla="*/ 91 w 104"/>
                              <a:gd name="T39" fmla="*/ 6 h 115"/>
                              <a:gd name="T40" fmla="*/ 101 w 104"/>
                              <a:gd name="T41" fmla="*/ 20 h 115"/>
                              <a:gd name="T42" fmla="*/ 104 w 104"/>
                              <a:gd name="T43" fmla="*/ 38 h 115"/>
                              <a:gd name="T44" fmla="*/ 100 w 104"/>
                              <a:gd name="T45" fmla="*/ 60 h 115"/>
                              <a:gd name="T46" fmla="*/ 88 w 104"/>
                              <a:gd name="T47" fmla="*/ 81 h 115"/>
                              <a:gd name="T48" fmla="*/ 79 w 104"/>
                              <a:gd name="T49" fmla="*/ 91 h 115"/>
                              <a:gd name="T50" fmla="*/ 61 w 104"/>
                              <a:gd name="T51" fmla="*/ 106 h 115"/>
                              <a:gd name="T52" fmla="*/ 42 w 104"/>
                              <a:gd name="T53" fmla="*/ 114 h 115"/>
                              <a:gd name="T54" fmla="*/ 24 w 104"/>
                              <a:gd name="T55" fmla="*/ 114 h 115"/>
                              <a:gd name="T56" fmla="*/ 15 w 104"/>
                              <a:gd name="T57" fmla="*/ 109 h 115"/>
                              <a:gd name="T58" fmla="*/ 4 w 104"/>
                              <a:gd name="T59" fmla="*/ 96 h 115"/>
                              <a:gd name="T60" fmla="*/ 0 w 104"/>
                              <a:gd name="T61" fmla="*/ 76 h 115"/>
                              <a:gd name="T62" fmla="*/ 4 w 104"/>
                              <a:gd name="T63" fmla="*/ 54 h 115"/>
                              <a:gd name="T64" fmla="*/ 15 w 104"/>
                              <a:gd name="T65" fmla="*/ 32 h 115"/>
                              <a:gd name="T66" fmla="*/ 24 w 104"/>
                              <a:gd name="T67" fmla="*/ 23 h 115"/>
                              <a:gd name="T68" fmla="*/ 43 w 104"/>
                              <a:gd name="T69" fmla="*/ 8 h 115"/>
                              <a:gd name="T70" fmla="*/ 64 w 104"/>
                              <a:gd name="T71" fmla="*/ 0 h 115"/>
                              <a:gd name="T72" fmla="*/ 84 w 104"/>
                              <a:gd name="T73" fmla="*/ 2 h 115"/>
                              <a:gd name="T74" fmla="*/ 91 w 104"/>
                              <a:gd name="T75" fmla="*/ 6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4" h="115">
                                <a:moveTo>
                                  <a:pt x="64" y="11"/>
                                </a:moveTo>
                                <a:lnTo>
                                  <a:pt x="64" y="11"/>
                                </a:lnTo>
                                <a:lnTo>
                                  <a:pt x="70" y="14"/>
                                </a:lnTo>
                                <a:lnTo>
                                  <a:pt x="75" y="18"/>
                                </a:lnTo>
                                <a:lnTo>
                                  <a:pt x="78" y="24"/>
                                </a:lnTo>
                                <a:lnTo>
                                  <a:pt x="81" y="30"/>
                                </a:lnTo>
                                <a:lnTo>
                                  <a:pt x="82" y="38"/>
                                </a:lnTo>
                                <a:lnTo>
                                  <a:pt x="82" y="47"/>
                                </a:lnTo>
                                <a:lnTo>
                                  <a:pt x="81" y="56"/>
                                </a:lnTo>
                                <a:lnTo>
                                  <a:pt x="79" y="65"/>
                                </a:lnTo>
                                <a:lnTo>
                                  <a:pt x="76" y="73"/>
                                </a:lnTo>
                                <a:lnTo>
                                  <a:pt x="72" y="81"/>
                                </a:lnTo>
                                <a:lnTo>
                                  <a:pt x="67" y="88"/>
                                </a:lnTo>
                                <a:lnTo>
                                  <a:pt x="61" y="94"/>
                                </a:lnTo>
                                <a:lnTo>
                                  <a:pt x="55" y="99"/>
                                </a:lnTo>
                                <a:lnTo>
                                  <a:pt x="49" y="100"/>
                                </a:lnTo>
                                <a:lnTo>
                                  <a:pt x="43" y="102"/>
                                </a:lnTo>
                                <a:lnTo>
                                  <a:pt x="37" y="102"/>
                                </a:lnTo>
                                <a:lnTo>
                                  <a:pt x="33" y="99"/>
                                </a:lnTo>
                                <a:lnTo>
                                  <a:pt x="28" y="94"/>
                                </a:lnTo>
                                <a:lnTo>
                                  <a:pt x="25" y="88"/>
                                </a:lnTo>
                                <a:lnTo>
                                  <a:pt x="22" y="82"/>
                                </a:lnTo>
                                <a:lnTo>
                                  <a:pt x="21" y="75"/>
                                </a:lnTo>
                                <a:lnTo>
                                  <a:pt x="21" y="66"/>
                                </a:lnTo>
                                <a:lnTo>
                                  <a:pt x="22" y="57"/>
                                </a:lnTo>
                                <a:lnTo>
                                  <a:pt x="24" y="48"/>
                                </a:lnTo>
                                <a:lnTo>
                                  <a:pt x="27" y="39"/>
                                </a:lnTo>
                                <a:lnTo>
                                  <a:pt x="31" y="32"/>
                                </a:lnTo>
                                <a:lnTo>
                                  <a:pt x="36" y="24"/>
                                </a:lnTo>
                                <a:lnTo>
                                  <a:pt x="42" y="18"/>
                                </a:lnTo>
                                <a:lnTo>
                                  <a:pt x="46" y="14"/>
                                </a:lnTo>
                                <a:lnTo>
                                  <a:pt x="52" y="12"/>
                                </a:lnTo>
                                <a:lnTo>
                                  <a:pt x="58" y="11"/>
                                </a:lnTo>
                                <a:lnTo>
                                  <a:pt x="64" y="11"/>
                                </a:lnTo>
                                <a:close/>
                                <a:moveTo>
                                  <a:pt x="91" y="6"/>
                                </a:moveTo>
                                <a:lnTo>
                                  <a:pt x="91" y="6"/>
                                </a:lnTo>
                                <a:lnTo>
                                  <a:pt x="97" y="12"/>
                                </a:lnTo>
                                <a:lnTo>
                                  <a:pt x="101" y="20"/>
                                </a:lnTo>
                                <a:lnTo>
                                  <a:pt x="104" y="29"/>
                                </a:lnTo>
                                <a:lnTo>
                                  <a:pt x="104" y="38"/>
                                </a:lnTo>
                                <a:lnTo>
                                  <a:pt x="103" y="48"/>
                                </a:lnTo>
                                <a:lnTo>
                                  <a:pt x="100" y="60"/>
                                </a:lnTo>
                                <a:lnTo>
                                  <a:pt x="94" y="71"/>
                                </a:lnTo>
                                <a:lnTo>
                                  <a:pt x="88" y="81"/>
                                </a:lnTo>
                                <a:lnTo>
                                  <a:pt x="79" y="91"/>
                                </a:lnTo>
                                <a:lnTo>
                                  <a:pt x="70" y="100"/>
                                </a:lnTo>
                                <a:lnTo>
                                  <a:pt x="61" y="106"/>
                                </a:lnTo>
                                <a:lnTo>
                                  <a:pt x="52" y="111"/>
                                </a:lnTo>
                                <a:lnTo>
                                  <a:pt x="42" y="114"/>
                                </a:lnTo>
                                <a:lnTo>
                                  <a:pt x="33" y="115"/>
                                </a:lnTo>
                                <a:lnTo>
                                  <a:pt x="24" y="114"/>
                                </a:lnTo>
                                <a:lnTo>
                                  <a:pt x="15" y="109"/>
                                </a:lnTo>
                                <a:lnTo>
                                  <a:pt x="9" y="103"/>
                                </a:lnTo>
                                <a:lnTo>
                                  <a:pt x="4" y="96"/>
                                </a:lnTo>
                                <a:lnTo>
                                  <a:pt x="1" y="87"/>
                                </a:lnTo>
                                <a:lnTo>
                                  <a:pt x="0" y="76"/>
                                </a:lnTo>
                                <a:lnTo>
                                  <a:pt x="1" y="66"/>
                                </a:lnTo>
                                <a:lnTo>
                                  <a:pt x="4" y="54"/>
                                </a:lnTo>
                                <a:lnTo>
                                  <a:pt x="9" y="44"/>
                                </a:lnTo>
                                <a:lnTo>
                                  <a:pt x="15" y="32"/>
                                </a:lnTo>
                                <a:lnTo>
                                  <a:pt x="24" y="23"/>
                                </a:lnTo>
                                <a:lnTo>
                                  <a:pt x="33" y="14"/>
                                </a:lnTo>
                                <a:lnTo>
                                  <a:pt x="43" y="8"/>
                                </a:lnTo>
                                <a:lnTo>
                                  <a:pt x="54" y="3"/>
                                </a:lnTo>
                                <a:lnTo>
                                  <a:pt x="64" y="0"/>
                                </a:lnTo>
                                <a:lnTo>
                                  <a:pt x="73" y="0"/>
                                </a:lnTo>
                                <a:lnTo>
                                  <a:pt x="84" y="2"/>
                                </a:lnTo>
                                <a:lnTo>
                                  <a:pt x="9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56"/>
                        <wps:cNvSpPr>
                          <a:spLocks noEditPoints="1"/>
                        </wps:cNvSpPr>
                        <wps:spPr bwMode="auto">
                          <a:xfrm>
                            <a:off x="1001395" y="281940"/>
                            <a:ext cx="67945" cy="71120"/>
                          </a:xfrm>
                          <a:custGeom>
                            <a:avLst/>
                            <a:gdLst>
                              <a:gd name="T0" fmla="*/ 69 w 107"/>
                              <a:gd name="T1" fmla="*/ 11 h 112"/>
                              <a:gd name="T2" fmla="*/ 78 w 107"/>
                              <a:gd name="T3" fmla="*/ 18 h 112"/>
                              <a:gd name="T4" fmla="*/ 82 w 107"/>
                              <a:gd name="T5" fmla="*/ 30 h 112"/>
                              <a:gd name="T6" fmla="*/ 84 w 107"/>
                              <a:gd name="T7" fmla="*/ 46 h 112"/>
                              <a:gd name="T8" fmla="*/ 79 w 107"/>
                              <a:gd name="T9" fmla="*/ 64 h 112"/>
                              <a:gd name="T10" fmla="*/ 76 w 107"/>
                              <a:gd name="T11" fmla="*/ 73 h 112"/>
                              <a:gd name="T12" fmla="*/ 66 w 107"/>
                              <a:gd name="T13" fmla="*/ 87 h 112"/>
                              <a:gd name="T14" fmla="*/ 55 w 107"/>
                              <a:gd name="T15" fmla="*/ 96 h 112"/>
                              <a:gd name="T16" fmla="*/ 42 w 107"/>
                              <a:gd name="T17" fmla="*/ 100 h 112"/>
                              <a:gd name="T18" fmla="*/ 37 w 107"/>
                              <a:gd name="T19" fmla="*/ 99 h 112"/>
                              <a:gd name="T20" fmla="*/ 27 w 107"/>
                              <a:gd name="T21" fmla="*/ 91 h 112"/>
                              <a:gd name="T22" fmla="*/ 22 w 107"/>
                              <a:gd name="T23" fmla="*/ 78 h 112"/>
                              <a:gd name="T24" fmla="*/ 21 w 107"/>
                              <a:gd name="T25" fmla="*/ 63 h 112"/>
                              <a:gd name="T26" fmla="*/ 25 w 107"/>
                              <a:gd name="T27" fmla="*/ 45 h 112"/>
                              <a:gd name="T28" fmla="*/ 30 w 107"/>
                              <a:gd name="T29" fmla="*/ 36 h 112"/>
                              <a:gd name="T30" fmla="*/ 39 w 107"/>
                              <a:gd name="T31" fmla="*/ 21 h 112"/>
                              <a:gd name="T32" fmla="*/ 51 w 107"/>
                              <a:gd name="T33" fmla="*/ 12 h 112"/>
                              <a:gd name="T34" fmla="*/ 63 w 107"/>
                              <a:gd name="T35" fmla="*/ 9 h 112"/>
                              <a:gd name="T36" fmla="*/ 69 w 107"/>
                              <a:gd name="T37" fmla="*/ 11 h 112"/>
                              <a:gd name="T38" fmla="*/ 95 w 107"/>
                              <a:gd name="T39" fmla="*/ 6 h 112"/>
                              <a:gd name="T40" fmla="*/ 104 w 107"/>
                              <a:gd name="T41" fmla="*/ 21 h 112"/>
                              <a:gd name="T42" fmla="*/ 106 w 107"/>
                              <a:gd name="T43" fmla="*/ 39 h 112"/>
                              <a:gd name="T44" fmla="*/ 100 w 107"/>
                              <a:gd name="T45" fmla="*/ 60 h 112"/>
                              <a:gd name="T46" fmla="*/ 88 w 107"/>
                              <a:gd name="T47" fmla="*/ 82 h 112"/>
                              <a:gd name="T48" fmla="*/ 79 w 107"/>
                              <a:gd name="T49" fmla="*/ 91 h 112"/>
                              <a:gd name="T50" fmla="*/ 60 w 107"/>
                              <a:gd name="T51" fmla="*/ 104 h 112"/>
                              <a:gd name="T52" fmla="*/ 40 w 107"/>
                              <a:gd name="T53" fmla="*/ 112 h 112"/>
                              <a:gd name="T54" fmla="*/ 21 w 107"/>
                              <a:gd name="T55" fmla="*/ 109 h 112"/>
                              <a:gd name="T56" fmla="*/ 13 w 107"/>
                              <a:gd name="T57" fmla="*/ 104 h 112"/>
                              <a:gd name="T58" fmla="*/ 3 w 107"/>
                              <a:gd name="T59" fmla="*/ 91 h 112"/>
                              <a:gd name="T60" fmla="*/ 0 w 107"/>
                              <a:gd name="T61" fmla="*/ 72 h 112"/>
                              <a:gd name="T62" fmla="*/ 6 w 107"/>
                              <a:gd name="T63" fmla="*/ 49 h 112"/>
                              <a:gd name="T64" fmla="*/ 18 w 107"/>
                              <a:gd name="T65" fmla="*/ 28 h 112"/>
                              <a:gd name="T66" fmla="*/ 27 w 107"/>
                              <a:gd name="T67" fmla="*/ 18 h 112"/>
                              <a:gd name="T68" fmla="*/ 46 w 107"/>
                              <a:gd name="T69" fmla="*/ 5 h 112"/>
                              <a:gd name="T70" fmla="*/ 69 w 107"/>
                              <a:gd name="T71" fmla="*/ 0 h 112"/>
                              <a:gd name="T72" fmla="*/ 87 w 107"/>
                              <a:gd name="T73" fmla="*/ 2 h 112"/>
                              <a:gd name="T74" fmla="*/ 95 w 107"/>
                              <a:gd name="T75" fmla="*/ 6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7" h="112">
                                <a:moveTo>
                                  <a:pt x="69" y="11"/>
                                </a:moveTo>
                                <a:lnTo>
                                  <a:pt x="69" y="11"/>
                                </a:lnTo>
                                <a:lnTo>
                                  <a:pt x="73" y="14"/>
                                </a:lnTo>
                                <a:lnTo>
                                  <a:pt x="78" y="18"/>
                                </a:lnTo>
                                <a:lnTo>
                                  <a:pt x="81" y="22"/>
                                </a:lnTo>
                                <a:lnTo>
                                  <a:pt x="82" y="30"/>
                                </a:lnTo>
                                <a:lnTo>
                                  <a:pt x="84" y="37"/>
                                </a:lnTo>
                                <a:lnTo>
                                  <a:pt x="84" y="46"/>
                                </a:lnTo>
                                <a:lnTo>
                                  <a:pt x="82" y="55"/>
                                </a:lnTo>
                                <a:lnTo>
                                  <a:pt x="79" y="64"/>
                                </a:lnTo>
                                <a:lnTo>
                                  <a:pt x="76" y="73"/>
                                </a:lnTo>
                                <a:lnTo>
                                  <a:pt x="72" y="81"/>
                                </a:lnTo>
                                <a:lnTo>
                                  <a:pt x="66" y="87"/>
                                </a:lnTo>
                                <a:lnTo>
                                  <a:pt x="60" y="93"/>
                                </a:lnTo>
                                <a:lnTo>
                                  <a:pt x="55" y="96"/>
                                </a:lnTo>
                                <a:lnTo>
                                  <a:pt x="48" y="99"/>
                                </a:lnTo>
                                <a:lnTo>
                                  <a:pt x="42" y="100"/>
                                </a:lnTo>
                                <a:lnTo>
                                  <a:pt x="37" y="99"/>
                                </a:lnTo>
                                <a:lnTo>
                                  <a:pt x="31" y="96"/>
                                </a:lnTo>
                                <a:lnTo>
                                  <a:pt x="27" y="91"/>
                                </a:lnTo>
                                <a:lnTo>
                                  <a:pt x="24" y="85"/>
                                </a:lnTo>
                                <a:lnTo>
                                  <a:pt x="22" y="78"/>
                                </a:lnTo>
                                <a:lnTo>
                                  <a:pt x="21" y="70"/>
                                </a:lnTo>
                                <a:lnTo>
                                  <a:pt x="21" y="63"/>
                                </a:lnTo>
                                <a:lnTo>
                                  <a:pt x="22" y="54"/>
                                </a:lnTo>
                                <a:lnTo>
                                  <a:pt x="25" y="45"/>
                                </a:lnTo>
                                <a:lnTo>
                                  <a:pt x="30" y="36"/>
                                </a:lnTo>
                                <a:lnTo>
                                  <a:pt x="34" y="28"/>
                                </a:lnTo>
                                <a:lnTo>
                                  <a:pt x="39" y="21"/>
                                </a:lnTo>
                                <a:lnTo>
                                  <a:pt x="45" y="17"/>
                                </a:lnTo>
                                <a:lnTo>
                                  <a:pt x="51" y="12"/>
                                </a:lnTo>
                                <a:lnTo>
                                  <a:pt x="57" y="9"/>
                                </a:lnTo>
                                <a:lnTo>
                                  <a:pt x="63" y="9"/>
                                </a:lnTo>
                                <a:lnTo>
                                  <a:pt x="69" y="11"/>
                                </a:lnTo>
                                <a:close/>
                                <a:moveTo>
                                  <a:pt x="95" y="6"/>
                                </a:moveTo>
                                <a:lnTo>
                                  <a:pt x="95" y="6"/>
                                </a:lnTo>
                                <a:lnTo>
                                  <a:pt x="101" y="14"/>
                                </a:lnTo>
                                <a:lnTo>
                                  <a:pt x="104" y="21"/>
                                </a:lnTo>
                                <a:lnTo>
                                  <a:pt x="107" y="30"/>
                                </a:lnTo>
                                <a:lnTo>
                                  <a:pt x="106" y="39"/>
                                </a:lnTo>
                                <a:lnTo>
                                  <a:pt x="104" y="49"/>
                                </a:lnTo>
                                <a:lnTo>
                                  <a:pt x="100" y="60"/>
                                </a:lnTo>
                                <a:lnTo>
                                  <a:pt x="95" y="70"/>
                                </a:lnTo>
                                <a:lnTo>
                                  <a:pt x="88" y="82"/>
                                </a:lnTo>
                                <a:lnTo>
                                  <a:pt x="79" y="91"/>
                                </a:lnTo>
                                <a:lnTo>
                                  <a:pt x="70" y="99"/>
                                </a:lnTo>
                                <a:lnTo>
                                  <a:pt x="60" y="104"/>
                                </a:lnTo>
                                <a:lnTo>
                                  <a:pt x="49" y="109"/>
                                </a:lnTo>
                                <a:lnTo>
                                  <a:pt x="40" y="112"/>
                                </a:lnTo>
                                <a:lnTo>
                                  <a:pt x="30" y="112"/>
                                </a:lnTo>
                                <a:lnTo>
                                  <a:pt x="21" y="109"/>
                                </a:lnTo>
                                <a:lnTo>
                                  <a:pt x="13" y="104"/>
                                </a:lnTo>
                                <a:lnTo>
                                  <a:pt x="7" y="99"/>
                                </a:lnTo>
                                <a:lnTo>
                                  <a:pt x="3" y="91"/>
                                </a:lnTo>
                                <a:lnTo>
                                  <a:pt x="1" y="82"/>
                                </a:lnTo>
                                <a:lnTo>
                                  <a:pt x="0" y="72"/>
                                </a:lnTo>
                                <a:lnTo>
                                  <a:pt x="1" y="61"/>
                                </a:lnTo>
                                <a:lnTo>
                                  <a:pt x="6" y="49"/>
                                </a:lnTo>
                                <a:lnTo>
                                  <a:pt x="10" y="39"/>
                                </a:lnTo>
                                <a:lnTo>
                                  <a:pt x="18" y="28"/>
                                </a:lnTo>
                                <a:lnTo>
                                  <a:pt x="27" y="18"/>
                                </a:lnTo>
                                <a:lnTo>
                                  <a:pt x="36" y="11"/>
                                </a:lnTo>
                                <a:lnTo>
                                  <a:pt x="46" y="5"/>
                                </a:lnTo>
                                <a:lnTo>
                                  <a:pt x="58" y="2"/>
                                </a:lnTo>
                                <a:lnTo>
                                  <a:pt x="69" y="0"/>
                                </a:lnTo>
                                <a:lnTo>
                                  <a:pt x="78" y="0"/>
                                </a:lnTo>
                                <a:lnTo>
                                  <a:pt x="87" y="2"/>
                                </a:lnTo>
                                <a:lnTo>
                                  <a:pt x="95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57"/>
                        <wps:cNvSpPr>
                          <a:spLocks noEditPoints="1"/>
                        </wps:cNvSpPr>
                        <wps:spPr bwMode="auto">
                          <a:xfrm>
                            <a:off x="1186180" y="279400"/>
                            <a:ext cx="78740" cy="59690"/>
                          </a:xfrm>
                          <a:custGeom>
                            <a:avLst/>
                            <a:gdLst>
                              <a:gd name="T0" fmla="*/ 97 w 124"/>
                              <a:gd name="T1" fmla="*/ 16 h 94"/>
                              <a:gd name="T2" fmla="*/ 101 w 124"/>
                              <a:gd name="T3" fmla="*/ 26 h 94"/>
                              <a:gd name="T4" fmla="*/ 100 w 124"/>
                              <a:gd name="T5" fmla="*/ 40 h 94"/>
                              <a:gd name="T6" fmla="*/ 92 w 124"/>
                              <a:gd name="T7" fmla="*/ 55 h 94"/>
                              <a:gd name="T8" fmla="*/ 79 w 124"/>
                              <a:gd name="T9" fmla="*/ 68 h 94"/>
                              <a:gd name="T10" fmla="*/ 71 w 124"/>
                              <a:gd name="T11" fmla="*/ 74 h 94"/>
                              <a:gd name="T12" fmla="*/ 55 w 124"/>
                              <a:gd name="T13" fmla="*/ 80 h 94"/>
                              <a:gd name="T14" fmla="*/ 42 w 124"/>
                              <a:gd name="T15" fmla="*/ 83 h 94"/>
                              <a:gd name="T16" fmla="*/ 30 w 124"/>
                              <a:gd name="T17" fmla="*/ 79 h 94"/>
                              <a:gd name="T18" fmla="*/ 25 w 124"/>
                              <a:gd name="T19" fmla="*/ 76 h 94"/>
                              <a:gd name="T20" fmla="*/ 21 w 124"/>
                              <a:gd name="T21" fmla="*/ 65 h 94"/>
                              <a:gd name="T22" fmla="*/ 22 w 124"/>
                              <a:gd name="T23" fmla="*/ 50 h 94"/>
                              <a:gd name="T24" fmla="*/ 30 w 124"/>
                              <a:gd name="T25" fmla="*/ 37 h 94"/>
                              <a:gd name="T26" fmla="*/ 43 w 124"/>
                              <a:gd name="T27" fmla="*/ 24 h 94"/>
                              <a:gd name="T28" fmla="*/ 51 w 124"/>
                              <a:gd name="T29" fmla="*/ 18 h 94"/>
                              <a:gd name="T30" fmla="*/ 66 w 124"/>
                              <a:gd name="T31" fmla="*/ 10 h 94"/>
                              <a:gd name="T32" fmla="*/ 80 w 124"/>
                              <a:gd name="T33" fmla="*/ 9 h 94"/>
                              <a:gd name="T34" fmla="*/ 92 w 124"/>
                              <a:gd name="T35" fmla="*/ 12 h 94"/>
                              <a:gd name="T36" fmla="*/ 97 w 124"/>
                              <a:gd name="T37" fmla="*/ 16 h 94"/>
                              <a:gd name="T38" fmla="*/ 122 w 124"/>
                              <a:gd name="T39" fmla="*/ 26 h 94"/>
                              <a:gd name="T40" fmla="*/ 124 w 124"/>
                              <a:gd name="T41" fmla="*/ 44 h 94"/>
                              <a:gd name="T42" fmla="*/ 115 w 124"/>
                              <a:gd name="T43" fmla="*/ 61 h 94"/>
                              <a:gd name="T44" fmla="*/ 100 w 124"/>
                              <a:gd name="T45" fmla="*/ 76 h 94"/>
                              <a:gd name="T46" fmla="*/ 77 w 124"/>
                              <a:gd name="T47" fmla="*/ 88 h 94"/>
                              <a:gd name="T48" fmla="*/ 66 w 124"/>
                              <a:gd name="T49" fmla="*/ 91 h 94"/>
                              <a:gd name="T50" fmla="*/ 42 w 124"/>
                              <a:gd name="T51" fmla="*/ 94 h 94"/>
                              <a:gd name="T52" fmla="*/ 21 w 124"/>
                              <a:gd name="T53" fmla="*/ 89 h 94"/>
                              <a:gd name="T54" fmla="*/ 6 w 124"/>
                              <a:gd name="T55" fmla="*/ 77 h 94"/>
                              <a:gd name="T56" fmla="*/ 1 w 124"/>
                              <a:gd name="T57" fmla="*/ 70 h 94"/>
                              <a:gd name="T58" fmla="*/ 0 w 124"/>
                              <a:gd name="T59" fmla="*/ 52 h 94"/>
                              <a:gd name="T60" fmla="*/ 7 w 124"/>
                              <a:gd name="T61" fmla="*/ 34 h 94"/>
                              <a:gd name="T62" fmla="*/ 22 w 124"/>
                              <a:gd name="T63" fmla="*/ 18 h 94"/>
                              <a:gd name="T64" fmla="*/ 45 w 124"/>
                              <a:gd name="T65" fmla="*/ 6 h 94"/>
                              <a:gd name="T66" fmla="*/ 57 w 124"/>
                              <a:gd name="T67" fmla="*/ 3 h 94"/>
                              <a:gd name="T68" fmla="*/ 80 w 124"/>
                              <a:gd name="T69" fmla="*/ 1 h 94"/>
                              <a:gd name="T70" fmla="*/ 103 w 124"/>
                              <a:gd name="T71" fmla="*/ 7 h 94"/>
                              <a:gd name="T72" fmla="*/ 118 w 124"/>
                              <a:gd name="T73" fmla="*/ 19 h 94"/>
                              <a:gd name="T74" fmla="*/ 122 w 124"/>
                              <a:gd name="T75" fmla="*/ 26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4" h="94">
                                <a:moveTo>
                                  <a:pt x="97" y="16"/>
                                </a:moveTo>
                                <a:lnTo>
                                  <a:pt x="97" y="16"/>
                                </a:lnTo>
                                <a:lnTo>
                                  <a:pt x="100" y="21"/>
                                </a:lnTo>
                                <a:lnTo>
                                  <a:pt x="101" y="26"/>
                                </a:lnTo>
                                <a:lnTo>
                                  <a:pt x="101" y="34"/>
                                </a:lnTo>
                                <a:lnTo>
                                  <a:pt x="100" y="40"/>
                                </a:lnTo>
                                <a:lnTo>
                                  <a:pt x="97" y="47"/>
                                </a:lnTo>
                                <a:lnTo>
                                  <a:pt x="92" y="55"/>
                                </a:lnTo>
                                <a:lnTo>
                                  <a:pt x="86" y="61"/>
                                </a:lnTo>
                                <a:lnTo>
                                  <a:pt x="79" y="68"/>
                                </a:lnTo>
                                <a:lnTo>
                                  <a:pt x="71" y="74"/>
                                </a:lnTo>
                                <a:lnTo>
                                  <a:pt x="64" y="77"/>
                                </a:lnTo>
                                <a:lnTo>
                                  <a:pt x="55" y="80"/>
                                </a:lnTo>
                                <a:lnTo>
                                  <a:pt x="48" y="83"/>
                                </a:lnTo>
                                <a:lnTo>
                                  <a:pt x="42" y="83"/>
                                </a:lnTo>
                                <a:lnTo>
                                  <a:pt x="34" y="82"/>
                                </a:lnTo>
                                <a:lnTo>
                                  <a:pt x="30" y="79"/>
                                </a:lnTo>
                                <a:lnTo>
                                  <a:pt x="25" y="76"/>
                                </a:lnTo>
                                <a:lnTo>
                                  <a:pt x="22" y="70"/>
                                </a:lnTo>
                                <a:lnTo>
                                  <a:pt x="21" y="65"/>
                                </a:lnTo>
                                <a:lnTo>
                                  <a:pt x="21" y="58"/>
                                </a:lnTo>
                                <a:lnTo>
                                  <a:pt x="22" y="50"/>
                                </a:lnTo>
                                <a:lnTo>
                                  <a:pt x="25" y="44"/>
                                </a:lnTo>
                                <a:lnTo>
                                  <a:pt x="30" y="37"/>
                                </a:lnTo>
                                <a:lnTo>
                                  <a:pt x="36" y="29"/>
                                </a:lnTo>
                                <a:lnTo>
                                  <a:pt x="43" y="24"/>
                                </a:lnTo>
                                <a:lnTo>
                                  <a:pt x="51" y="18"/>
                                </a:lnTo>
                                <a:lnTo>
                                  <a:pt x="58" y="13"/>
                                </a:lnTo>
                                <a:lnTo>
                                  <a:pt x="66" y="10"/>
                                </a:lnTo>
                                <a:lnTo>
                                  <a:pt x="73" y="9"/>
                                </a:lnTo>
                                <a:lnTo>
                                  <a:pt x="80" y="9"/>
                                </a:lnTo>
                                <a:lnTo>
                                  <a:pt x="88" y="10"/>
                                </a:lnTo>
                                <a:lnTo>
                                  <a:pt x="92" y="12"/>
                                </a:lnTo>
                                <a:lnTo>
                                  <a:pt x="97" y="16"/>
                                </a:lnTo>
                                <a:close/>
                                <a:moveTo>
                                  <a:pt x="122" y="26"/>
                                </a:moveTo>
                                <a:lnTo>
                                  <a:pt x="122" y="26"/>
                                </a:lnTo>
                                <a:lnTo>
                                  <a:pt x="124" y="35"/>
                                </a:lnTo>
                                <a:lnTo>
                                  <a:pt x="124" y="44"/>
                                </a:lnTo>
                                <a:lnTo>
                                  <a:pt x="121" y="52"/>
                                </a:lnTo>
                                <a:lnTo>
                                  <a:pt x="115" y="61"/>
                                </a:lnTo>
                                <a:lnTo>
                                  <a:pt x="107" y="68"/>
                                </a:lnTo>
                                <a:lnTo>
                                  <a:pt x="100" y="76"/>
                                </a:lnTo>
                                <a:lnTo>
                                  <a:pt x="89" y="82"/>
                                </a:lnTo>
                                <a:lnTo>
                                  <a:pt x="77" y="88"/>
                                </a:lnTo>
                                <a:lnTo>
                                  <a:pt x="66" y="91"/>
                                </a:lnTo>
                                <a:lnTo>
                                  <a:pt x="52" y="94"/>
                                </a:lnTo>
                                <a:lnTo>
                                  <a:pt x="42" y="94"/>
                                </a:lnTo>
                                <a:lnTo>
                                  <a:pt x="31" y="92"/>
                                </a:lnTo>
                                <a:lnTo>
                                  <a:pt x="21" y="89"/>
                                </a:lnTo>
                                <a:lnTo>
                                  <a:pt x="13" y="83"/>
                                </a:lnTo>
                                <a:lnTo>
                                  <a:pt x="6" y="77"/>
                                </a:lnTo>
                                <a:lnTo>
                                  <a:pt x="1" y="70"/>
                                </a:lnTo>
                                <a:lnTo>
                                  <a:pt x="0" y="61"/>
                                </a:lnTo>
                                <a:lnTo>
                                  <a:pt x="0" y="52"/>
                                </a:lnTo>
                                <a:lnTo>
                                  <a:pt x="3" y="43"/>
                                </a:lnTo>
                                <a:lnTo>
                                  <a:pt x="7" y="34"/>
                                </a:lnTo>
                                <a:lnTo>
                                  <a:pt x="15" y="25"/>
                                </a:lnTo>
                                <a:lnTo>
                                  <a:pt x="22" y="18"/>
                                </a:lnTo>
                                <a:lnTo>
                                  <a:pt x="33" y="12"/>
                                </a:lnTo>
                                <a:lnTo>
                                  <a:pt x="45" y="6"/>
                                </a:lnTo>
                                <a:lnTo>
                                  <a:pt x="57" y="3"/>
                                </a:lnTo>
                                <a:lnTo>
                                  <a:pt x="70" y="0"/>
                                </a:lnTo>
                                <a:lnTo>
                                  <a:pt x="80" y="1"/>
                                </a:lnTo>
                                <a:lnTo>
                                  <a:pt x="92" y="3"/>
                                </a:lnTo>
                                <a:lnTo>
                                  <a:pt x="103" y="7"/>
                                </a:lnTo>
                                <a:lnTo>
                                  <a:pt x="110" y="12"/>
                                </a:lnTo>
                                <a:lnTo>
                                  <a:pt x="118" y="19"/>
                                </a:lnTo>
                                <a:lnTo>
                                  <a:pt x="12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58"/>
                        <wps:cNvSpPr>
                          <a:spLocks noEditPoints="1"/>
                        </wps:cNvSpPr>
                        <wps:spPr bwMode="auto">
                          <a:xfrm>
                            <a:off x="981710" y="770255"/>
                            <a:ext cx="33655" cy="19050"/>
                          </a:xfrm>
                          <a:custGeom>
                            <a:avLst/>
                            <a:gdLst>
                              <a:gd name="T0" fmla="*/ 22 w 53"/>
                              <a:gd name="T1" fmla="*/ 0 h 30"/>
                              <a:gd name="T2" fmla="*/ 22 w 53"/>
                              <a:gd name="T3" fmla="*/ 5 h 30"/>
                              <a:gd name="T4" fmla="*/ 13 w 53"/>
                              <a:gd name="T5" fmla="*/ 5 h 30"/>
                              <a:gd name="T6" fmla="*/ 13 w 53"/>
                              <a:gd name="T7" fmla="*/ 30 h 30"/>
                              <a:gd name="T8" fmla="*/ 9 w 53"/>
                              <a:gd name="T9" fmla="*/ 30 h 30"/>
                              <a:gd name="T10" fmla="*/ 9 w 53"/>
                              <a:gd name="T11" fmla="*/ 5 h 30"/>
                              <a:gd name="T12" fmla="*/ 0 w 53"/>
                              <a:gd name="T13" fmla="*/ 5 h 30"/>
                              <a:gd name="T14" fmla="*/ 0 w 53"/>
                              <a:gd name="T15" fmla="*/ 0 h 30"/>
                              <a:gd name="T16" fmla="*/ 22 w 53"/>
                              <a:gd name="T17" fmla="*/ 0 h 30"/>
                              <a:gd name="T18" fmla="*/ 49 w 53"/>
                              <a:gd name="T19" fmla="*/ 30 h 30"/>
                              <a:gd name="T20" fmla="*/ 47 w 53"/>
                              <a:gd name="T21" fmla="*/ 12 h 30"/>
                              <a:gd name="T22" fmla="*/ 47 w 53"/>
                              <a:gd name="T23" fmla="*/ 12 h 30"/>
                              <a:gd name="T24" fmla="*/ 47 w 53"/>
                              <a:gd name="T25" fmla="*/ 5 h 30"/>
                              <a:gd name="T26" fmla="*/ 47 w 53"/>
                              <a:gd name="T27" fmla="*/ 5 h 30"/>
                              <a:gd name="T28" fmla="*/ 47 w 53"/>
                              <a:gd name="T29" fmla="*/ 5 h 30"/>
                              <a:gd name="T30" fmla="*/ 44 w 53"/>
                              <a:gd name="T31" fmla="*/ 12 h 30"/>
                              <a:gd name="T32" fmla="*/ 38 w 53"/>
                              <a:gd name="T33" fmla="*/ 28 h 30"/>
                              <a:gd name="T34" fmla="*/ 35 w 53"/>
                              <a:gd name="T35" fmla="*/ 28 h 30"/>
                              <a:gd name="T36" fmla="*/ 30 w 53"/>
                              <a:gd name="T37" fmla="*/ 12 h 30"/>
                              <a:gd name="T38" fmla="*/ 30 w 53"/>
                              <a:gd name="T39" fmla="*/ 12 h 30"/>
                              <a:gd name="T40" fmla="*/ 28 w 53"/>
                              <a:gd name="T41" fmla="*/ 5 h 30"/>
                              <a:gd name="T42" fmla="*/ 28 w 53"/>
                              <a:gd name="T43" fmla="*/ 5 h 30"/>
                              <a:gd name="T44" fmla="*/ 28 w 53"/>
                              <a:gd name="T45" fmla="*/ 5 h 30"/>
                              <a:gd name="T46" fmla="*/ 28 w 53"/>
                              <a:gd name="T47" fmla="*/ 12 h 30"/>
                              <a:gd name="T48" fmla="*/ 27 w 53"/>
                              <a:gd name="T49" fmla="*/ 30 h 30"/>
                              <a:gd name="T50" fmla="*/ 22 w 53"/>
                              <a:gd name="T51" fmla="*/ 30 h 30"/>
                              <a:gd name="T52" fmla="*/ 25 w 53"/>
                              <a:gd name="T53" fmla="*/ 0 h 30"/>
                              <a:gd name="T54" fmla="*/ 31 w 53"/>
                              <a:gd name="T55" fmla="*/ 0 h 30"/>
                              <a:gd name="T56" fmla="*/ 35 w 53"/>
                              <a:gd name="T57" fmla="*/ 17 h 30"/>
                              <a:gd name="T58" fmla="*/ 35 w 53"/>
                              <a:gd name="T59" fmla="*/ 17 h 30"/>
                              <a:gd name="T60" fmla="*/ 38 w 53"/>
                              <a:gd name="T61" fmla="*/ 24 h 30"/>
                              <a:gd name="T62" fmla="*/ 38 w 53"/>
                              <a:gd name="T63" fmla="*/ 24 h 30"/>
                              <a:gd name="T64" fmla="*/ 38 w 53"/>
                              <a:gd name="T65" fmla="*/ 24 h 30"/>
                              <a:gd name="T66" fmla="*/ 40 w 53"/>
                              <a:gd name="T67" fmla="*/ 17 h 30"/>
                              <a:gd name="T68" fmla="*/ 46 w 53"/>
                              <a:gd name="T69" fmla="*/ 0 h 30"/>
                              <a:gd name="T70" fmla="*/ 52 w 53"/>
                              <a:gd name="T71" fmla="*/ 0 h 30"/>
                              <a:gd name="T72" fmla="*/ 53 w 53"/>
                              <a:gd name="T73" fmla="*/ 30 h 30"/>
                              <a:gd name="T74" fmla="*/ 49 w 53"/>
                              <a:gd name="T7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53" h="30">
                                <a:moveTo>
                                  <a:pt x="22" y="0"/>
                                </a:moveTo>
                                <a:lnTo>
                                  <a:pt x="22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30"/>
                                </a:lnTo>
                                <a:lnTo>
                                  <a:pt x="9" y="30"/>
                                </a:lnTo>
                                <a:lnTo>
                                  <a:pt x="9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49" y="30"/>
                                </a:moveTo>
                                <a:lnTo>
                                  <a:pt x="47" y="12"/>
                                </a:lnTo>
                                <a:lnTo>
                                  <a:pt x="47" y="5"/>
                                </a:lnTo>
                                <a:lnTo>
                                  <a:pt x="44" y="12"/>
                                </a:lnTo>
                                <a:lnTo>
                                  <a:pt x="38" y="28"/>
                                </a:lnTo>
                                <a:lnTo>
                                  <a:pt x="35" y="28"/>
                                </a:lnTo>
                                <a:lnTo>
                                  <a:pt x="30" y="12"/>
                                </a:lnTo>
                                <a:lnTo>
                                  <a:pt x="28" y="5"/>
                                </a:lnTo>
                                <a:lnTo>
                                  <a:pt x="28" y="12"/>
                                </a:lnTo>
                                <a:lnTo>
                                  <a:pt x="27" y="30"/>
                                </a:lnTo>
                                <a:lnTo>
                                  <a:pt x="22" y="30"/>
                                </a:lnTo>
                                <a:lnTo>
                                  <a:pt x="25" y="0"/>
                                </a:lnTo>
                                <a:lnTo>
                                  <a:pt x="31" y="0"/>
                                </a:lnTo>
                                <a:lnTo>
                                  <a:pt x="35" y="17"/>
                                </a:lnTo>
                                <a:lnTo>
                                  <a:pt x="38" y="24"/>
                                </a:lnTo>
                                <a:lnTo>
                                  <a:pt x="40" y="17"/>
                                </a:lnTo>
                                <a:lnTo>
                                  <a:pt x="46" y="0"/>
                                </a:lnTo>
                                <a:lnTo>
                                  <a:pt x="52" y="0"/>
                                </a:lnTo>
                                <a:lnTo>
                                  <a:pt x="53" y="30"/>
                                </a:lnTo>
                                <a:lnTo>
                                  <a:pt x="4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8CD9BC" id="Canvas 17" o:spid="_x0000_s1026" editas="canvas" style="position:absolute;margin-left:336pt;margin-top:3.85pt;width:133.15pt;height:93pt;z-index:251659776" coordsize="16910,1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6910;height:11811;visibility:visible;mso-wrap-style:square">
                  <v:fill o:detectmouseclick="t"/>
                  <v:path o:connecttype="none"/>
                </v:shape>
                <v:shape id="Freeform 18" o:spid="_x0000_s1028" style="position:absolute;left:3143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" path="m56,65r,l42,74r-6,2l30,76r-4,l21,74,18,71,15,67,14,62r,-6l15,45,35,39,50,33r7,-5l62,24r3,-6l66,13,65,7,62,3,56,,48,,38,1,29,4r-8,6l14,19,8,27,3,37,,48r,8l2,67r4,9l9,79r3,3l17,83r4,l29,83r9,-3l48,74r9,-6l56,65xm53,12r,l53,16r-2,5l48,25r-3,5l41,33r-6,3l27,39,17,42,21,25,29,13,32,9,36,6,41,4r4,l48,4r3,2l53,9r,3xe" fillcolor="#a35110" stroked="f">
                  <v:path arrowok="t" o:connecttype="custom" o:connectlocs="35560,41275;22860,48260;19050,48260;13335,46990;9525,42545;8890,35560;9525,28575;31750,20955;39370,15240;41910,8255;41275,4445;35560,0;30480,0;18415,2540;8890,12065;1905,23495;0,35560;1270,42545;5715,50165;10795,52705;13335,52705;24130,50800;36195,43180;33655,7620;33655,10160;30480,15875;28575,19050;22225,22860;10795,26670;13335,15875;20320,5715;26035,2540;28575,2540;32385,3810;33655,7620" o:connectangles="0,0,0,0,0,0,0,0,0,0,0,0,0,0,0,0,0,0,0,0,0,0,0,0,0,0,0,0,0,0,0,0,0,0,0"/>
                  <o:lock v:ext="edit" verticies="t"/>
                </v:shape>
                <v:shape id="Freeform 19" o:spid="_x0000_s1029" style="position:absolute;left:3594;top:10979;width:654;height:527;visibility:visible;mso-wrap-style:square;v-text-anchor:top" coordsize="10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" path="m13,25r,l22,13r3,-3l28,10r1,l32,12r3,7l47,45,37,56,26,67r-4,1l16,70r-3,l12,68,10,64,9,59r-3,l1,70,,77r1,3l3,82r1,1l7,83r6,-1l19,79r9,-8l38,59,49,49,59,76r5,6l67,83r3,l73,83r3,-1l82,76r6,-8l92,59,89,58,82,70r-3,1l77,73,74,71,73,70,67,59,58,37,70,22r4,-4l79,13r4,-1l88,10r4,2l94,13r1,2l97,19r4,l103,9,101,6,100,3,97,,92,,88,1,82,6r-8,6l68,19,56,34,47,15,44,7,41,3,38,,34,,28,1,23,4r-6,8l9,22r4,3xe" fillcolor="#a35110" stroked="f">
                  <v:path arrowok="t" o:connecttype="custom" o:connectlocs="8255,15875;15875,6350;17780,6350;20320,7620;29845,28575;23495,35560;13970,43180;10160,44450;7620,43180;5715,37465;3810,37465;0,48895;635,50800;2540,52705;4445,52705;12065,50165;24130,37465;37465,48260;40640,52070;44450,52705;46355,52705;52070,48260;58420,37465;56515,36830;50165,45085;48895,46355;46355,44450;36830,23495;44450,13970;50165,8255;55880,6350;58420,7620;60325,9525;64135,12065;65405,5715;64135,3810;61595,0;58420,0;52070,3810;43180,12065;29845,9525;27940,4445;24130,0;21590,0;14605,2540;5715,13970" o:connectangles="0,0,0,0,0,0,0,0,0,0,0,0,0,0,0,0,0,0,0,0,0,0,0,0,0,0,0,0,0,0,0,0,0,0,0,0,0,0,0,0,0,0,0,0,0,0"/>
                </v:shape>
                <v:shape id="Freeform 20" o:spid="_x0000_s1030" style="position:absolute;left:4273;top:10979;width:381;height:527;visibility:visible;mso-wrap-style:square;v-text-anchor:top" coordsize="6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" path="m48,64r,l43,68r-6,5l31,76r-4,l21,76,16,73,15,67,13,61,15,48,21,30r3,-9l28,15,33,9,37,7r5,2l45,10r4,2l54,13r3,l58,12,60,7,58,4,57,1,52,,48,,43,,39,1,28,6r-7,7l13,22,7,33,4,43,1,54,,62r1,9l6,79r4,3l19,83r8,l34,79r9,-6l51,65,48,64xe" fillcolor="#a35110" stroked="f">
                  <v:path arrowok="t" o:connecttype="custom" o:connectlocs="30480,40640;30480,40640;27305,43180;23495,46355;19685,48260;17145,48260;17145,48260;13335,48260;10160,46355;9525,42545;8255,38735;8255,38735;9525,30480;13335,19050;15240,13335;17780,9525;20955,5715;23495,4445;23495,4445;26670,5715;28575,6350;31115,7620;34290,8255;34290,8255;36195,8255;36830,7620;38100,4445;38100,4445;36830,2540;36195,635;33020,0;30480,0;30480,0;27305,0;24765,635;17780,3810;13335,8255;8255,13970;4445,20955;2540,27305;635,34290;0,39370;0,39370;635,45085;3810,50165;6350,52070;12065,52705;12065,52705;17145,52705;21590,50165;27305,46355;32385,41275;30480,40640" o:connectangles="0,0,0,0,0,0,0,0,0,0,0,0,0,0,0,0,0,0,0,0,0,0,0,0,0,0,0,0,0,0,0,0,0,0,0,0,0,0,0,0,0,0,0,0,0,0,0,0,0,0,0,0,0"/>
                </v:shape>
                <v:shape id="Freeform 21" o:spid="_x0000_s1031" style="position:absolute;left:4679;top:10979;width:420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" path="m55,65r,l42,74r-6,2l30,76r-5,l21,74,18,71,17,67,15,62,14,56,15,45,34,39,51,33r6,-5l61,24r3,-6l66,13,64,7,61,3,55,,48,,37,1,28,4r-7,6l14,19,8,27,3,37,,48r,8l2,67r4,9l9,79r5,3l17,83r4,l28,83r9,-3l48,74,58,68,55,65xm52,12r,l52,16r-1,5l49,25r-4,5l42,33r-6,3l27,39,17,42,23,25,28,13,31,9,36,6,40,4r5,l48,4r3,2l52,9r,3xe" fillcolor="#a35110" stroked="f">
                  <v:path arrowok="t" o:connecttype="custom" o:connectlocs="34925,41275;22860,48260;19050,48260;13335,46990;10795,42545;8890,35560;9525,28575;32385,20955;38735,15240;41910,8255;40640,4445;34925,0;30480,0;17780,2540;8890,12065;1905,23495;0,35560;1270,42545;5715,50165;10795,52705;13335,52705;23495,50800;36830,43180;33020,7620;33020,10160;31115,15875;28575,19050;22860,22860;10795,26670;14605,15875;19685,5715;25400,2540;28575,2540;32385,3810;33020,7620" o:connectangles="0,0,0,0,0,0,0,0,0,0,0,0,0,0,0,0,0,0,0,0,0,0,0,0,0,0,0,0,0,0,0,0,0,0,0"/>
                  <o:lock v:ext="edit" verticies="t"/>
                </v:shape>
                <v:shape id="Freeform 22" o:spid="_x0000_s1032" style="position:absolute;left:5143;top:10636;width:260;height:870;visibility:visible;mso-wrap-style:square;v-text-anchor:top" coordsize="4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" path="m32,118r,l23,127r-5,1l17,130r-2,l14,128r,-4l41,6r,-4l41,,39,,35,2,30,3,9,15r2,3l23,12r1,l24,15,2,122,,128r,5l2,136r3,1l8,137r4,l20,133r6,-6l33,119r-1,-1xe" fillcolor="#a35110" stroked="f">
                  <v:path arrowok="t" o:connecttype="custom" o:connectlocs="20320,74930;20320,74930;14605,80645;11430,81280;10795,82550;10795,82550;9525,82550;8890,81280;8890,78740;26035,3810;26035,3810;26035,1270;26035,0;24765,0;24765,0;22225,1270;19050,1905;5715,9525;6985,11430;6985,11430;14605,7620;14605,7620;15240,7620;15240,9525;1270,77470;1270,77470;0,81280;0,81280;0,84455;1270,86360;3175,86995;5080,86995;5080,86995;7620,86995;12700,84455;16510,80645;20955,75565;20320,74930" o:connectangles="0,0,0,0,0,0,0,0,0,0,0,0,0,0,0,0,0,0,0,0,0,0,0,0,0,0,0,0,0,0,0,0,0,0,0,0,0,0"/>
                </v:shape>
                <v:shape id="Freeform 23" o:spid="_x0000_s1033" style="position:absolute;left:5473;top:10636;width:261;height:870;visibility:visible;mso-wrap-style:square;v-text-anchor:top" coordsize="4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" path="m30,118r,l21,127r-3,1l15,130r-1,l14,128r,-4l39,6,41,2,39,,38,,35,2,29,3,8,15r1,3l23,12r1,l24,15,,122r,6l,133r2,3l3,137r5,l12,137r6,-4l26,127r7,-8l30,118xe" fillcolor="#a35110" stroked="f">
                  <v:path arrowok="t" o:connecttype="custom" o:connectlocs="19050,74930;19050,74930;13335,80645;11430,81280;9525,82550;9525,82550;8890,82550;8890,81280;8890,78740;24765,3810;24765,3810;26035,1270;24765,0;24130,0;24130,0;22225,1270;18415,1905;5080,9525;5715,11430;5715,11430;14605,7620;14605,7620;15240,7620;15240,9525;0,77470;0,77470;0,81280;0,81280;0,84455;1270,86360;1905,86995;5080,86995;5080,86995;7620,86995;11430,84455;16510,80645;20955,75565;19050,74930" o:connectangles="0,0,0,0,0,0,0,0,0,0,0,0,0,0,0,0,0,0,0,0,0,0,0,0,0,0,0,0,0,0,0,0,0,0,0,0,0,0"/>
                </v:shape>
                <v:shape id="Freeform 24" o:spid="_x0000_s1034" style="position:absolute;left:5772;top:10979;width:412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" path="m55,65r,l41,74r-6,2l30,76r-5,l21,74,18,71,15,67,13,62r,-6l15,45,34,39,49,33r7,-5l61,24r3,-6l65,13,64,7,61,3,55,,47,,37,1,28,4r-7,6l13,19,7,27,3,37,,48r,8l1,67r5,9l9,79r3,3l16,83r5,l28,83r9,-3l47,74r9,-6l55,65xm52,12r,l52,16r-2,5l47,25r-3,5l41,33r-7,3l27,39,16,42,21,25,28,13,31,9,35,6,40,4r4,l47,4r3,2l52,9r,3xe" fillcolor="#a35110" stroked="f">
                  <v:path arrowok="t" o:connecttype="custom" o:connectlocs="34925,41275;22225,48260;19050,48260;13335,46990;9525,42545;8255,35560;9525,28575;31115,20955;38735,15240;41275,8255;40640,4445;34925,0;29845,0;17780,2540;8255,12065;1905,23495;0,35560;635,42545;5715,50165;10160,52705;13335,52705;23495,50800;35560,43180;33020,7620;33020,10160;29845,15875;27940,19050;21590,22860;10160,26670;13335,15875;19685,5715;25400,2540;27940,2540;31750,3810;33020,7620" o:connectangles="0,0,0,0,0,0,0,0,0,0,0,0,0,0,0,0,0,0,0,0,0,0,0,0,0,0,0,0,0,0,0,0,0,0,0"/>
                  <o:lock v:ext="edit" verticies="t"/>
                </v:shape>
                <v:shape id="Freeform 25" o:spid="_x0000_s1035" style="position:absolute;left:6254;top:10979;width:559;height:527;visibility:visible;mso-wrap-style:square;v-text-anchor:top" coordsize="8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" path="m22,43l30,7,31,3,30,1,28,,27,,21,1,15,7,6,16,,24r1,3l9,18r4,-3l15,15r,4l1,80r,3l4,83r6,l13,83r2,-3l21,49,39,30,52,16r7,-6l64,9r1,l67,10r,3l67,18,52,70r,6l52,80r3,3l58,83r3,l65,82r8,-6l82,68r6,-7l85,59,76,70r-6,4l67,76,65,74r,-4l79,22,82,12,80,7,79,3,76,,73,,68,,62,3,50,12,37,27,24,43,22,42r,1xe" fillcolor="#a35110" stroked="f">
                  <v:path arrowok="t" o:connecttype="custom" o:connectlocs="19050,4445;19685,1905;17780,0;17145,0;9525,4445;0,15240;635,17145;8255,9525;9525,9525;635,50800;635,52705;6350,52705;8255,52705;13335,31115;24765,19050;33020,10160;40640,5715;41275,5715;42545,8255;33020,44450;33020,48260;34925,52705;36830,52705;41275,52070;52070,43180;53975,37465;48260,44450;42545,48260;41275,46990;41275,44450;50165,13970;52070,7620;50165,1905;46355,0;43180,0;31750,7620;15240,27305;13970,27305" o:connectangles="0,0,0,0,0,0,0,0,0,0,0,0,0,0,0,0,0,0,0,0,0,0,0,0,0,0,0,0,0,0,0,0,0,0,0,0,0,0"/>
                </v:shape>
                <v:shape id="Freeform 26" o:spid="_x0000_s1036" style="position:absolute;left:6889;top:10979;width:369;height:527;visibility:visible;mso-wrap-style:square;v-text-anchor:top" coordsize="5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" path="m47,64r,l41,68r-5,5l31,76r-6,l21,76,16,73,13,67r,-6l15,48,19,30r3,-9l27,15,31,9,37,7r3,2l44,10r3,2l53,13r2,l56,12,58,7r,-3l55,1,52,,47,,41,,37,1,28,6r-9,7l13,22,7,33,3,43,,54r,8l,71r4,8l10,82r8,1l25,83r9,-4l41,73r9,-8l47,64xe" fillcolor="#a35110" stroked="f">
                  <v:path arrowok="t" o:connecttype="custom" o:connectlocs="29845,40640;29845,40640;26035,43180;22860,46355;19685,48260;15875,48260;15875,48260;13335,48260;10160,46355;8255,42545;8255,38735;8255,38735;9525,30480;12065,19050;13970,13335;17145,9525;19685,5715;23495,4445;23495,4445;25400,5715;27940,6350;29845,7620;33655,8255;33655,8255;34925,8255;35560,7620;36830,4445;36830,4445;36830,2540;34925,635;33020,0;29845,0;29845,0;26035,0;23495,635;17780,3810;12065,8255;8255,13970;4445,20955;1905,27305;0,34290;0,39370;0,39370;0,45085;2540,50165;6350,52070;11430,52705;11430,52705;15875,52705;21590,50165;26035,46355;31750,41275;29845,40640" o:connectangles="0,0,0,0,0,0,0,0,0,0,0,0,0,0,0,0,0,0,0,0,0,0,0,0,0,0,0,0,0,0,0,0,0,0,0,0,0,0,0,0,0,0,0,0,0,0,0,0,0,0,0,0,0"/>
                </v:shape>
                <v:shape id="Freeform 27" o:spid="_x0000_s1037" style="position:absolute;left:7302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" path="m56,65r,l42,74r-6,2l30,76r-4,l21,74,18,71,15,67r,-5l14,56,15,45,35,39,50,33r7,-5l62,24r2,-6l66,13,64,7,62,3,56,,48,,38,1,29,4r-8,6l14,19,8,27,3,37,,48r,8l2,67r4,9l9,79r5,3l17,83r4,l29,83r9,-3l48,74,59,68,56,65xm53,12r,l53,16r-2,5l50,25r-5,5l42,33r-7,3l27,39,17,42,21,25,29,13,32,9,36,6,41,4r4,l48,4r3,2l53,9r,3xe" fillcolor="#a35110" stroked="f">
                  <v:path arrowok="t" o:connecttype="custom" o:connectlocs="35560,41275;22860,48260;19050,48260;13335,46990;9525,42545;8890,35560;9525,28575;31750,20955;39370,15240;41910,8255;40640,4445;35560,0;30480,0;18415,2540;8890,12065;1905,23495;0,35560;1270,42545;5715,50165;10795,52705;13335,52705;24130,50800;37465,43180;33655,7620;33655,10160;31750,15875;28575,19050;22225,22860;10795,26670;13335,15875;20320,5715;26035,2540;28575,2540;32385,3810;33655,7620" o:connectangles="0,0,0,0,0,0,0,0,0,0,0,0,0,0,0,0,0,0,0,0,0,0,0,0,0,0,0,0,0,0,0,0,0,0,0"/>
                  <o:lock v:ext="edit" verticies="t"/>
                </v:shape>
                <v:shape id="Freeform 28" o:spid="_x0000_s1038" style="position:absolute;left:7912;top:10636;width:844;height:1155;visibility:visible;mso-wrap-style:square;v-text-anchor:top" coordsize="133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" path="m68,63l57,121r-3,22l48,158r-3,8l42,170r-6,5l28,176r-6,-1l18,172r-5,-3l7,167r-3,l3,169r-2,1l,173r1,3l4,179r6,3l16,182r9,l33,179r7,-4l48,169r7,-9l61,149r6,-12l71,121,82,63r18,l101,55r-18,l89,30r3,-9l97,14r4,-5l107,8r5,1l118,12r4,3l127,15r3,l131,14r2,-2l133,11r,-5l128,3,124,2,118,r-6,2l104,3,98,6r-6,5l83,21,77,31,73,43,70,57,54,58r,5l68,63xe" fillcolor="#a35110" stroked="f">
                  <v:path arrowok="t" o:connecttype="custom" o:connectlocs="36195,76835;34290,90805;28575,105410;26670,107950;17780,111760;13970,111125;8255,107315;4445,106045;1905,107315;0,109855;635,111760;6350,115570;10160,115570;20955,113665;30480,107315;38735,94615;45085,76835;63500,40005;52705,34925;56515,19050;61595,8890;67945,5080;71120,5715;77470,9525;80645,9525;83185,8890;84455,6985;84455,3810;78740,1270;74930,0;66040,1905;58420,6985;52705,13335;46355,27305;44450,36195;34290,40005" o:connectangles="0,0,0,0,0,0,0,0,0,0,0,0,0,0,0,0,0,0,0,0,0,0,0,0,0,0,0,0,0,0,0,0,0,0,0,0"/>
                </v:shape>
                <v:shape id="Freeform 29" o:spid="_x0000_s1039" style="position:absolute;left:8553;top:10979;width:457;height:52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" path="m,52r,l2,64,6,74r3,5l14,82r3,1l20,83r6,l33,80r8,-4l49,71r9,-9l66,54,70,43r2,-7l72,30r,-8l69,15,67,10,64,6,58,1,52,,47,,39,3,30,7r-9,6l14,21,8,30,3,40,,52xm58,31r,l55,46r-1,8l51,61r-4,6l42,71r-6,5l30,76,24,74,20,70,17,62,15,52r,-9l17,36r3,-8l23,22r4,-6l32,12,36,9,41,7r4,l48,9r4,6l57,22r1,9xe" fillcolor="#a35110" stroked="f">
                  <v:path arrowok="t" o:connecttype="custom" o:connectlocs="0,33020;3810,46990;8890,52070;12700,52705;16510,52705;26035,48260;36830,39370;44450,27305;45720,19050;45720,13970;42545,6350;36830,635;33020,0;24765,1905;13335,8255;5080,19050;0,33020;36830,19685;34925,29210;32385,38735;26670,45085;19050,48260;15240,46990;10795,39370;9525,33020;10795,22860;14605,13970;20320,7620;26035,4445;28575,4445;33020,9525;36830,19685" o:connectangles="0,0,0,0,0,0,0,0,0,0,0,0,0,0,0,0,0,0,0,0,0,0,0,0,0,0,0,0,0,0,0,0"/>
                  <o:lock v:ext="edit" verticies="t"/>
                </v:shape>
                <v:shape id="Freeform 30" o:spid="_x0000_s1040" style="position:absolute;left:9105;top:10979;width:375;height:527;visibility:visible;mso-wrap-style:square;v-text-anchor:top" coordsize="59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" path="m1,24r,l9,16r3,-3l13,13r2,l15,15r,6l3,80r,3l6,83r6,l15,83r1,-1l19,67,33,34,40,21r3,-5l48,15r4,l55,15r3,-3l59,6,58,1,56,,53,,51,,48,3r-8,7l36,19r-5,9l19,55r,3l18,58r,-3l25,27,30,6,28,1,27,,25,,21,1,15,6,,21r1,3xe" fillcolor="#a35110" stroked="f">
                  <v:path arrowok="t" o:connecttype="custom" o:connectlocs="635,15240;635,15240;5715,10160;7620,8255;8255,8255;8255,8255;9525,8255;9525,9525;9525,13335;1905,50800;1905,50800;1905,52705;3810,52705;7620,52705;7620,52705;9525,52705;10160,52070;12065,42545;12065,42545;20955,21590;20955,21590;25400,13335;27305,10160;30480,9525;30480,9525;33020,9525;33020,9525;34925,9525;36830,7620;37465,3810;37465,3810;36830,635;35560,0;33655,0;33655,0;32385,0;30480,1905;25400,6350;22860,12065;19685,17780;12065,34925;12065,34925;12065,36830;11430,36830;11430,34925;11430,34925;15875,17145;19050,3810;19050,3810;17780,635;17145,0;15875,0;15875,0;13335,635;9525,3810;0,13335;635,15240" o:connectangles="0,0,0,0,0,0,0,0,0,0,0,0,0,0,0,0,0,0,0,0,0,0,0,0,0,0,0,0,0,0,0,0,0,0,0,0,0,0,0,0,0,0,0,0,0,0,0,0,0,0,0,0,0,0,0,0,0"/>
                </v:shape>
                <v:shape id="Freeform 31" o:spid="_x0000_s1041" style="position:absolute;left:9874;top:10979;width:413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" path="m55,65r,l41,74r-6,2l29,76r-4,l21,74,18,71,15,67r,-5l13,56,15,45,34,39,49,33r7,-5l61,24r3,-6l65,13,64,7,61,3,55,,47,,37,1,28,4r-7,6l13,19,7,27,3,37,,48r,8l1,67r5,9l9,79r3,3l16,83r5,l28,83r9,-3l47,74r9,-6l55,65xm52,12r,l52,16r-2,5l47,25r-3,5l41,33r-7,3l26,39,16,42,21,25,28,13,31,9,35,6,40,4r4,l47,4r3,2l52,9r,3xe" fillcolor="#a35110" stroked="f">
                  <v:path arrowok="t" o:connecttype="custom" o:connectlocs="34925,41275;22225,48260;18415,48260;13335,46990;9525,42545;8255,35560;9525,28575;31115,20955;38735,15240;41275,8255;40640,4445;34925,0;29845,0;17780,2540;8255,12065;1905,23495;0,35560;635,42545;5715,50165;10160,52705;13335,52705;23495,50800;35560,43180;33020,7620;33020,10160;29845,15875;27940,19050;21590,22860;10160,26670;13335,15875;19685,5715;25400,2540;27940,2540;31750,3810;33020,7620" o:connectangles="0,0,0,0,0,0,0,0,0,0,0,0,0,0,0,0,0,0,0,0,0,0,0,0,0,0,0,0,0,0,0,0,0,0,0"/>
                  <o:lock v:ext="edit" verticies="t"/>
                </v:shape>
                <v:shape id="Freeform 32" o:spid="_x0000_s1042" style="position:absolute;left:10344;top:10979;width:520;height:527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" path="m3,24r,l11,16r3,-1l15,13r2,2l17,19,11,56,9,74r2,8l12,83r2,l21,82,32,76,42,67,54,56,64,45,73,33,79,22r3,-6l82,12r,-5l79,3,76,,73,,69,,66,3,63,6,61,9r2,3l64,13r3,2l67,16,66,27,61,37r-6,9l48,55r-8,7l33,68r-6,5l24,74,23,73,21,71r2,-7l30,18,32,6,30,1,29,,27,,23,1,15,7,8,13,,22r3,2xe" fillcolor="#a35110" stroked="f">
                  <v:path arrowok="t" o:connecttype="custom" o:connectlocs="1905,15240;8890,9525;9525,8255;10795,12065;6985,35560;5715,46990;7620,52705;8890,52705;20320,48260;34290,35560;46355,20955;52070,10160;52070,7620;50165,1905;46355,0;43815,0;40005,3810;38735,5715;40640,8255;42545,10160;41910,17145;34925,29210;25400,39370;17145,46355;15240,46990;13335,45085;19050,11430;20320,3810;19050,635;17145,0;14605,635;5080,8255;1905,15240" o:connectangles="0,0,0,0,0,0,0,0,0,0,0,0,0,0,0,0,0,0,0,0,0,0,0,0,0,0,0,0,0,0,0,0,0"/>
                </v:shape>
                <v:shape id="Freeform 33" o:spid="_x0000_s1043" style="position:absolute;left:10896;top:10979;width:413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" path="m56,65r,l41,74r-5,2l31,76r-6,l21,74,18,71,16,67,15,62r,-6l16,45,34,39,50,33r6,-5l61,24r3,-6l65,13,64,7,61,3,55,,47,,39,1,30,4r-9,6l13,19,7,27,4,37,1,48,,56,1,67r5,9l9,79r4,3l18,83r4,l30,83r9,-3l47,74,58,68,56,65xm53,12r,l52,16r-2,5l49,25r-5,5l41,33r-5,3l27,39,16,42,22,25,28,13,33,9,36,6,40,4r4,l49,4r1,2l52,9r1,3xe" fillcolor="#a35110" stroked="f">
                  <v:path arrowok="t" o:connecttype="custom" o:connectlocs="35560,41275;22860,48260;19685,48260;13335,46990;10160,42545;9525,35560;10160,28575;31750,20955;38735,15240;41275,8255;40640,4445;34925,0;29845,0;19050,2540;8255,12065;2540,23495;0,35560;635,42545;5715,50165;11430,52705;13970,52705;24765,50800;36830,43180;33655,7620;33020,10160;31115,15875;27940,19050;22860,22860;10160,26670;13970,15875;20955,5715;25400,2540;27940,2540;31750,3810;33655,7620" o:connectangles="0,0,0,0,0,0,0,0,0,0,0,0,0,0,0,0,0,0,0,0,0,0,0,0,0,0,0,0,0,0,0,0,0,0,0"/>
                  <o:lock v:ext="edit" verticies="t"/>
                </v:shape>
                <v:shape id="Freeform 34" o:spid="_x0000_s1044" style="position:absolute;left:11385;top:10979;width:381;height:527;visibility:visible;mso-wrap-style:square;v-text-anchor:top" coordsize="6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" path="m2,24r,l9,16r3,-3l14,13r1,l15,15r,6l3,80r,3l6,83r6,l15,83r2,-1l20,67,33,34,41,21r3,-5l48,15r5,l55,15r3,-3l60,6,58,1,57,,54,,51,,48,3r-7,7l35,19r-3,9l20,55r-2,3l18,55,26,27,30,6,29,1,27,,26,,21,1,15,6,,21r2,3xe" fillcolor="#a35110" stroked="f">
                  <v:path arrowok="t" o:connecttype="custom" o:connectlocs="1270,15240;1270,15240;5715,10160;7620,8255;8890,8255;8890,8255;9525,8255;9525,9525;9525,13335;1905,50800;1905,50800;1905,52705;3810,52705;7620,52705;7620,52705;9525,52705;10795,52070;12700,42545;12700,42545;20955,21590;20955,21590;26035,13335;27940,10160;30480,9525;30480,9525;33655,9525;33655,9525;34925,9525;36830,7620;38100,3810;38100,3810;36830,635;36195,0;34290,0;34290,0;32385,0;30480,1905;26035,6350;22225,12065;20320,17780;12700,34925;12700,34925;11430,36830;11430,36830;11430,34925;11430,34925;16510,17145;19050,3810;19050,3810;18415,635;17145,0;16510,0;16510,0;13335,635;9525,3810;0,13335;1270,15240" o:connectangles="0,0,0,0,0,0,0,0,0,0,0,0,0,0,0,0,0,0,0,0,0,0,0,0,0,0,0,0,0,0,0,0,0,0,0,0,0,0,0,0,0,0,0,0,0,0,0,0,0,0,0,0,0,0,0,0,0"/>
                </v:shape>
                <v:shape id="Freeform 35" o:spid="_x0000_s1045" style="position:absolute;left:11766;top:10979;width:578;height:806;visibility:visible;mso-wrap-style:square;v-text-anchor:top" coordsize="9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" path="m7,22r,l18,12r3,-2l24,9r1,1l27,15r4,16l34,51r2,17l36,76r-3,9l27,101r-8,14l15,121r-5,3l1,124,,127r45,l46,124r-10,l33,122r,-3l34,113r6,-10l49,82r5,-9l60,62,75,43,86,25r3,-9l91,9,89,6,88,3,85,,82,,79,,76,1,75,4,73,7r2,3l76,12r,1l78,15,75,25,67,42,58,59,48,74,46,46,42,22,36,6,33,1,31,,25,1,21,4r-8,8l6,21r1,1xe" fillcolor="#a35110" stroked="f">
                  <v:path arrowok="t" o:connecttype="custom" o:connectlocs="4445,13970;13335,6350;15240,5715;17145,9525;21590,32385;22860,43180;20955,53975;12065,73025;9525,76835;635,78740;28575,80645;29210,78740;20955,77470;20955,75565;25400,65405;31115,52070;38100,39370;54610,15875;57785,5715;56515,3810;53975,0;52070,0;48260,635;46355,4445;47625,6350;48260,8255;49530,9525;42545,26670;30480,46990;30480,46990;26670,13970;20955,635;19685,0;13335,2540;3810,13335" o:connectangles="0,0,0,0,0,0,0,0,0,0,0,0,0,0,0,0,0,0,0,0,0,0,0,0,0,0,0,0,0,0,0,0,0,0,0"/>
                </v:shape>
                <v:shape id="Freeform 36" o:spid="_x0000_s1046" style="position:absolute;left:12350;top:10979;width:457;height:52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" path="m,52r,l2,64,6,74r3,5l12,82r5,1l20,83r6,l33,80r8,-4l50,71r9,-9l65,54,71,43r1,-7l72,30r,-8l69,15,68,10,65,6,57,1,53,,47,,39,3,30,7r-9,6l14,21,8,30,3,40,,52xm59,31r,l56,46r-2,8l51,61r-4,6l42,71r-6,5l30,76,24,74,20,70,17,62,15,52r,-9l17,36r3,-8l23,22r4,-6l32,12,36,9,41,7r3,l48,9r5,6l57,22r2,9xe" fillcolor="#a35110" stroked="f">
                  <v:path arrowok="t" o:connecttype="custom" o:connectlocs="0,33020;3810,46990;7620,52070;12700,52705;16510,52705;26035,48260;37465,39370;45085,27305;45720,19050;45720,13970;43180,6350;36195,635;33655,0;24765,1905;13335,8255;5080,19050;0,33020;37465,19685;35560,29210;32385,38735;26670,45085;19050,48260;15240,46990;10795,39370;9525,33020;10795,22860;14605,13970;20320,7620;26035,4445;27940,4445;33655,9525;37465,19685" o:connectangles="0,0,0,0,0,0,0,0,0,0,0,0,0,0,0,0,0,0,0,0,0,0,0,0,0,0,0,0,0,0,0,0"/>
                  <o:lock v:ext="edit" verticies="t"/>
                </v:shape>
                <v:shape id="Freeform 37" o:spid="_x0000_s1047" style="position:absolute;left:12890;top:10979;width:572;height:527;visibility:visible;mso-wrap-style:square;v-text-anchor:top" coordsize="9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" path="m24,43l32,7r,-4l32,1,30,,29,,23,1,15,7,8,16,,24r3,3l11,18r4,-3l15,19,2,80r,3l5,83r7,l14,83r1,-3l23,49,39,30,53,16r7,-6l65,9r3,l68,10r1,3l68,18,54,70r-1,6l54,80r2,3l59,83r4,l66,82r9,-6l83,68r7,-7l87,59,77,70r-5,4l69,76,68,74r-2,l68,70,81,22,83,12r,-5l81,3,78,,74,,69,,65,3,53,12,39,27,24,43r,-1l24,43xe" fillcolor="#a35110" stroked="f">
                  <v:path arrowok="t" o:connecttype="custom" o:connectlocs="20320,4445;20320,1905;19050,0;18415,0;9525,4445;0,15240;1905,17145;9525,9525;9525,9525;1270,50800;1270,52705;7620,52705;8890,52705;14605,31115;24765,19050;33655,10160;41275,5715;43180,5715;43815,8255;34290,44450;33655,48260;35560,52705;37465,52705;41910,52070;52705,43180;55245,37465;48895,44450;43815,48260;43180,46990;43180,44450;51435,13970;52705,7620;51435,1905;46990,0;43815,0;33655,7620;15240,27305;15240,27305" o:connectangles="0,0,0,0,0,0,0,0,0,0,0,0,0,0,0,0,0,0,0,0,0,0,0,0,0,0,0,0,0,0,0,0,0,0,0,0,0,0"/>
                </v:shape>
                <v:shape id="Freeform 38" o:spid="_x0000_s1048" style="position:absolute;left:13519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" path="m55,65r,l42,74r-6,2l31,76r-6,l21,74,18,71,16,67,15,62,13,56,16,45,34,39,51,33r6,-5l61,24r3,-6l66,13,64,7,61,3,55,,48,,39,1,28,4r-7,6l13,19,7,27,3,37,1,48,,56,1,67r5,9l9,79r4,3l16,83r5,l30,83r9,-3l48,74,58,68,55,65xm54,12r,l52,16r-1,5l49,25r-4,5l42,33r-6,3l27,39,16,42,22,25,28,13,31,9,36,6,40,4r5,l48,4r3,2l52,9r2,3xe" fillcolor="#a35110" stroked="f">
                  <v:path arrowok="t" o:connecttype="custom" o:connectlocs="34925,41275;22860,48260;19685,48260;13335,46990;10160,42545;8255,35560;10160,28575;32385,20955;38735,15240;41910,8255;40640,4445;34925,0;30480,0;17780,2540;8255,12065;1905,23495;0,35560;635,42545;5715,50165;10160,52705;13335,52705;24765,50800;36830,43180;34290,7620;33020,10160;31115,15875;28575,19050;22860,22860;10160,26670;13970,15875;19685,5715;25400,2540;28575,2540;32385,3810;34290,7620" o:connectangles="0,0,0,0,0,0,0,0,0,0,0,0,0,0,0,0,0,0,0,0,0,0,0,0,0,0,0,0,0,0,0,0,0,0,0"/>
                  <o:lock v:ext="edit" verticies="t"/>
                </v:shape>
                <v:shape id="Freeform 39" o:spid="_x0000_s1049" style="position:absolute;top:8655;width:16643;height:1886;visibility:visible;mso-wrap-style:square;v-text-anchor:top" coordsize="2621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" path="m2546,187r,l2549,194r2,6l2555,206r3,5l2563,214r4,3l2573,218r6,l2584,218r4,-1l2596,212r4,-7l2602,196r,-5l2600,187r-4,-5l2591,176r-9,-7l2573,161r-18,-10l2549,147r-4,-6l2540,133r-1,-9l2540,115r3,-6l2546,102r6,-5l2558,93r8,-3l2573,87r11,l2597,88r14,3l2611,121r-5,l2605,115r-3,-4l2599,106r-3,-4l2593,99r-5,-3l2584,96r-6,-2l2570,96r-7,4l2558,106r-1,8l2558,118r2,5l2563,127r4,5l2578,139r12,6l2600,154r11,9l2615,167r3,6l2620,179r1,8l2620,194r-2,8l2614,208r-5,6l2603,218r-6,3l2588,224r-7,l2572,224r-6,-1l2555,220r-3,1l2551,224r-6,l2542,187r4,xm2512,194r,l2514,203r3,6l2523,212r9,2l2537,214r,6l2461,220r,-6l2475,212r4,-1l2484,209r1,-3l2488,202r2,-9l2490,33r-2,-6l2487,24r-3,-3l2479,20r-16,-2l2463,14,2508,r4,l2512,194xm2326,157r,l2327,170r5,14l2338,194r9,11l2358,212r12,8l2385,223r15,1l2415,223r14,-3l2441,212r10,-7l2460,194r7,-12l2470,170r2,-15l2470,142r-3,-13l2460,117r-9,-11l2441,99r-12,-8l2414,88r-15,-1l2385,88r-12,3l2360,97r-10,8l2339,114r-7,12l2327,141r-1,7l2326,157xm2351,145r,l2352,135r3,-9l2358,117r6,-8l2370,103r8,-4l2387,96r7,-2l2405,96r10,4l2424,106r8,9l2438,126r4,12l2446,149r,15l2446,175r-3,10l2439,194r-6,8l2427,208r-7,4l2412,215r-7,2l2393,215r-9,-4l2375,205r-9,-9l2360,185r-5,-12l2352,160r-1,-15xm2169,157r,l2171,170r2,14l2181,194r9,11l2200,212r14,8l2227,223r17,1l2259,223r13,-3l2284,212r10,-7l2303,194r6,-12l2314,170r1,-15l2314,142r-5,-13l2303,117r-9,-11l2284,99r-14,-8l2257,88r-15,-1l2229,88r-14,3l2203,97r-12,8l2182,114r-7,12l2171,141r-2,7l2169,157xm2194,145r,l2194,135r3,-9l2202,117r6,-8l2214,103r7,-4l2229,96r9,-2l2248,96r9,4l2266,106r9,9l2281,126r4,12l2288,149r2,15l2288,175r-3,10l2281,194r-5,8l2269,208r-7,4l2254,215r-7,2l2236,215r-10,-4l2217,205r-8,-9l2203,185r-4,-12l2194,160r,-15xm2063,194r,l2063,205r2,3l2068,211r1,1l2074,214r10,l2084,220r-67,l2017,214r10,-2l2032,211r3,-3l2038,205r1,-5l2039,188r,-156l2039,27r-1,-3l2035,21r-3,l2017,18r,-4l2057,r6,l2063,108r15,-9l2093,93r13,-5l2118,87r9,l2136,90r6,3l2148,99r3,7l2154,114r2,10l2157,136r-1,37l2154,202r2,6l2160,211r9,3l2181,214r,6l2108,220r,-6l2118,212r5,-1l2126,209r3,-3l2130,202r2,-12l2133,170r,-29l2133,129r-3,-11l2127,112r-4,-6l2117,103r-5,-1l2103,100r-9,2l2084,105r-10,4l2063,115r,79xm2024,190r,l2018,197r-6,8l2006,211r-7,4l1991,220r-8,3l1974,224r-9,l1950,223r-12,-5l1929,211r-9,-9l1914,193r-3,-11l1908,170r-2,-9l1908,147r6,-15l1920,120r10,-12l1942,99r12,-6l1969,88r17,-1l2000,88r12,5l2017,94r4,5l2023,102r1,3l2023,109r-2,3l2017,115r-3,l2008,114r-5,-2l1994,105r-8,-6l1981,96r-7,l1965,96r-8,4l1950,105r-6,7l1938,121r-5,11l1930,142r,12l1930,166r3,10l1938,187r6,7l1951,202r8,4l1968,209r10,2l1990,209r10,-4l2009,197r11,-10l2024,190xm1768,170r,l1771,181r6,9l1783,197r7,8l1798,209r9,5l1815,217r11,l1835,217r7,-3l1850,211r7,-3l1863,202r6,-8l1872,187r,-9l1871,169r-3,-8l1863,154r-7,-6l1838,135r-20,-12l1798,109r-9,-7l1780,94r-6,-7l1768,78r-3,-9l1763,59r2,-9l1768,39r6,-7l1781,24r9,-4l1799,15r12,-3l1824,11r17,1l1853,15r9,3l1871,20r3,-2l1877,17r4,l1887,59r-6,l1878,50r-6,-8l1866,35r-6,-5l1853,26r-9,-5l1836,20r-9,l1818,20r-7,1l1805,24r-6,3l1795,32r-3,6l1790,44r-1,6l1790,59r3,7l1799,73r8,6l1823,93r21,12l1863,117r9,7l1881,132r8,9l1893,149r5,9l1898,169r,12l1893,191r-6,11l1878,209r-10,8l1856,221r-12,3l1829,226r-15,-2l1799,221r-18,-4l1777,218r-2,2l1769,220r-7,-50l1768,170xm1714,190r,l1710,197r-8,8l1696,211r-7,4l1681,220r-7,3l1663,224r-9,l1639,223r-11,-5l1619,211r-9,-9l1604,193r-3,-11l1598,170r-2,-9l1599,147r5,-15l1610,120r10,-12l1632,99r13,-6l1659,88r16,-1l1690,88r12,5l1707,94r4,5l1713,102r1,3l1713,109r-2,3l1708,115r-4,l1698,114r-5,-2l1684,105r-9,-6l1671,96r-8,l1654,96r-7,4l1639,105r-6,7l1628,121r-5,11l1620,142r,12l1620,166r3,10l1628,187r5,7l1641,202r7,4l1657,209r11,2l1680,209r10,-4l1701,197r9,-10l1714,190xm1565,11r,l1571,12r4,3l1578,18r2,6l1578,29r-3,4l1571,35r-6,1l1559,35r-5,-2l1551,29r-1,-5l1551,18r3,-3l1559,12r6,-1xm1578,196r,l1580,203r1,3l1584,209r3,2l1592,212r12,2l1604,220r-76,l1528,214r13,-2l1545,211r5,-2l1553,205r1,-3l1556,196r,-6l1556,124r,-7l1554,112r-3,-3l1545,108r-16,-3l1529,100r45,-15l1578,85r,111xm1508,194r,l1510,203r3,6l1519,212r9,2l1534,214r,6l1457,220r,-6l1471,212r4,-1l1480,209r3,-3l1484,202r2,-9l1486,33r,-6l1484,24r-4,-3l1475,20r-16,-2l1459,14,1504,r4,l1508,194xm1360,r-5,l1314,14r,4l1323,20r9,1l1335,24r3,6l1338,41r,177l1365,223r24,1l1405,223r15,-5l1434,212r12,-9l1454,191r8,-12l1466,166r2,-17l1466,138r-3,-12l1459,115r-8,-10l1443,97r-9,-6l1423,88r-10,-1l1402,88r-12,3l1377,99r-17,10l1360,xm1360,117r,l1371,111r10,-5l1390,103r9,-1l1408,103r9,3l1425,111r7,7l1438,127r3,9l1444,148r2,12l1444,170r-3,12l1438,191r-6,8l1425,206r-8,5l1408,214r-10,1l1389,214r-8,-2l1375,208r-6,-5l1365,199r-2,-6l1360,187r,-6l1360,117xm1331,211r-45,13l1286,199r-18,10l1252,218r-12,5l1228,224r-6,l1214,223r-6,-3l1204,217r-6,-6l1195,205r-3,-6l1192,191r,-73l1190,112r,-3l1187,106r-4,-1l1171,102r,-6l1214,87r,92l1216,187r1,6l1220,197r5,5l1229,205r5,1l1240,208r6,1l1255,208r10,-5l1275,197r11,-7l1286,120r,-8l1283,108r-3,-3l1272,102r-16,-3l1256,94r52,-7l1308,197r2,6l1311,206r6,2l1325,206r6,-1l1331,211xm1065,132r,l1080,133r13,2l1113,133r15,-3l1143,124r12,-7l1164,108r7,-11l1175,85r2,-13l1175,62r-2,-11l1168,42r-9,-9l1149,24r-17,-6l1113,15r-24,-1l1047,14r-43,3l1004,23r16,l1028,23r6,4l1037,32r,7l1037,196r-2,9l1034,208r-2,3l1029,212r-4,2l1014,214r-4,l1010,220r94,l1104,214r-12,l1079,212r-5,-1l1071,208r-3,-3l1067,200r-2,-12l1065,132xm1065,21r,l1077,20r12,l1104,21r12,3l1126,29r8,6l1138,44r5,7l1144,60r,11l1144,82r-4,11l1135,103r-7,8l1119,118r-11,6l1096,127r-13,l1074,127r-9,-1l1065,21xm970,138r,-8l967,124r-5,-6l959,111r-4,-8l949,97r-9,-6l929,88,913,87r-15,1l886,93r-12,7l865,109r-7,11l852,132r-3,12l847,157r2,13l852,184r6,10l865,205r9,9l883,220r12,3l907,224r9,l925,221r9,-3l941,214r15,-11l968,190r-4,-3l955,196r-11,7l932,206r-12,2l910,206r-9,-3l892,199r-7,-6l879,184r-6,-11l870,163r-2,-12l870,138r100,xm871,129r,l874,118r5,-9l883,103r5,-4l894,96r4,-2l907,93r6,1l919,96r6,3l929,103r3,5l937,114r3,7l941,129r-70,xm737,191r,l738,203r2,3l741,209r3,3l749,214r12,l761,220r-69,l692,214r9,-2l706,211r3,-2l712,206r1,-4l715,193r,-69l715,117r-2,-5l710,109r-6,-1l692,106r,-6l732,87r5,l737,112r16,-9l768,94r15,-6l789,87r8,l804,87r8,3l817,94r6,5l826,106r3,8l832,124r,12l832,163r-1,16l829,200r2,6l834,211r6,3l849,214r7,l856,220r-73,l783,214r6,l795,212r5,-1l803,208r1,-3l806,200r3,-15l810,163r,-28l809,126r-2,-8l804,112r-3,-6l797,103r-5,-1l788,100r-5,-1l773,102r-11,4l750,112r-13,9l737,191xm606,118r,l603,112r3,-6l610,102r6,-5l625,96r5,1l635,99r5,3l643,106r4,5l649,115r,12l649,152r-17,9l619,164r-15,5l597,172r-6,4l586,179r-4,6l580,190r-1,7l579,203r1,5l583,214r5,3l592,220r5,3l604,224r6,l618,224r7,-3l635,215r15,-10l650,209r3,8l655,220r3,3l661,224r4,l671,224r6,-3l688,215r12,-9l698,202r-6,3l688,208r-6,1l679,208r-3,l674,205r-1,-3l673,193r,-17l673,132r-2,-18l670,109r-3,-4l659,96,649,91r-9,-3l631,87r-9,1l615,91r-9,5l598,102r-7,6l586,114r-4,6l580,124r2,6l606,118xm649,199r,l630,211r-5,1l621,212r-8,-1l607,208r-4,-6l601,197r,-4l601,188r2,-3l604,182r3,-3l616,173r14,-4l649,160r,39xm577,90r,6l562,99r-13,4l537,109r-12,8l494,139r55,54l559,203r11,6l579,214r10,l589,220r-73,l516,214r9,l528,212r3,-1l531,208r,-2l527,200,474,148r,51l474,205r5,6l485,214r9,l497,214r,6l428,220r,-6l439,212r4,-1l446,208r3,-3l450,202r2,-9l452,33r-2,-6l449,24r-3,-3l442,21,428,18r,-4l468,r6,l474,142r50,-34l528,103r,-1l528,100r-4,-3l516,96r-6,l510,90r67,xm289,157r,l291,170r4,14l303,194r9,11l322,212r14,8l349,223r15,1l379,223r15,-3l406,212r10,-7l425,194r6,-12l436,170r1,-15l436,142r-5,-13l425,117r-9,-11l406,99,392,91,379,88,364,87r-13,1l337,91r-12,6l313,105r-9,9l297,126r-5,15l291,148r-2,9xm316,145r,l316,135r3,-9l324,117r4,-8l336,103r7,-4l351,96r8,-2l370,96r9,4l388,106r7,9l403,126r4,12l410,149r2,15l410,175r-3,10l403,194r-6,8l391,208r-8,4l376,215r-8,2l358,215r-10,-4l339,205r-8,-9l325,185r-6,-12l316,160r,-15xm175,217r,l191,221r15,2l219,221r14,-4l245,209r12,-9l266,190r5,-14l276,163r1,-15l276,138r-3,-12l269,115r-6,-9l255,99r-9,-6l237,88r-10,l216,90r-13,4l189,102r-14,10l175,79r-8,l131,102r,6l142,111r4,1l149,115r2,3l151,121r,145l151,278r-2,4l146,285r-3,3l139,290r-11,1l125,291r,6l206,297r,-6l197,291r-9,-1l183,288r-3,-1l178,284r-2,-5l175,275r,-6l175,217xm175,120r,l183,114r9,-6l201,105r9,-2l218,105r7,3l233,111r6,6l245,126r6,10l254,148r1,15l254,173r-2,9l248,191r-5,8l237,205r-7,4l222,212r-7,l204,211r-10,-3l183,202r-8,-8l175,120xm6,170r,l10,181r5,9l21,197r7,8l36,209r9,5l54,217r10,l73,217r8,-3l89,211r6,-3l103,202r4,-8l110,187r,-9l110,169r-4,-8l101,154r-7,-6l76,135,57,123,36,109r-9,-7l19,94,12,87,6,78,3,69,1,59,3,50,6,39r6,-7l19,24r9,-4l39,15,49,12,63,11r18,1l92,15r8,3l109,20r3,-2l115,17r6,l127,59r-6,l116,50r-6,-8l104,35,98,30,91,26,82,21,75,20r-9,l57,20r-6,1l43,24r-6,3l33,32r-3,6l28,44r-1,6l28,59r3,7l37,73r8,6l61,93r21,12l101,117r11,7l119,132r8,9l131,149r5,9l137,169r-1,12l131,191r-6,11l116,209r-9,8l95,221r-13,3l67,226,52,224,39,221,19,217r-3,1l13,220r-6,l,170r6,xe" fillcolor="#4a6425" stroked="f">
                  <v:path arrowok="t" o:connecttype="custom" o:connectlocs="1633855,102235;1648460,64770;1663700,123190;1607820,135890;1477010,99695;1542415,57785;1520190,59690;1495425,109855;1469390,90170;1402080,69215;1419860,136525;1294130,130175;1365885,67310;1354455,89535;1247775,142240;1284605,64770;1225550,105410;1159510,137795;1120775,31750;1176655,16510;1202055,94615;1085850,125095;1053465,55880;1040765,66675;1000125,9525;1007745,133985;1002030,124460;926465,11430;923290,121285;888365,64770;866775,126365;755650,71120;816610,71120;739140,68580;658495,124460;691515,12700;615950,82550;554990,135890;552450,103505;467995,121285;439420,67310;526415,127000;508635,67310;408305,67310;387350,142240;431165,132080;368300,78740;412115,126365;334645,127000;280670,13335;221615,141605;198755,66675;260350,94615;130810,141605;111125,50165;119380,184150;161290,109855;40640,137795;1905,31750;57785,16510;83185,94615" o:connectangles="0,0,0,0,0,0,0,0,0,0,0,0,0,0,0,0,0,0,0,0,0,0,0,0,0,0,0,0,0,0,0,0,0,0,0,0,0,0,0,0,0,0,0,0,0,0,0,0,0,0,0,0,0,0,0,0,0,0,0,0,0"/>
                  <o:lock v:ext="edit" verticies="t"/>
                </v:shape>
                <v:shape id="Freeform 40" o:spid="_x0000_s1050" style="position:absolute;left:8274;top:3879;width:546;height:813;visibility:visible;mso-wrap-style:square;v-text-anchor:top" coordsize="8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" path="m86,63r,l85,49,82,37,76,27,70,18,62,10,53,5,44,2,35,,28,2,19,6r-6,6l8,21,4,30,1,42,,54,,66,1,79,4,91r4,10l14,110r6,8l28,124r9,3l46,128r9,-1l62,122r8,-6l76,107r6,-9l85,87,86,75r,-12xm71,72r,l68,81r-4,7l59,95r-4,6l49,106r-6,3l37,109r-6,l26,107r-4,-4l17,97,14,91,13,84r,-9l14,66r2,-9l19,48r4,-8l28,33r4,-6l38,22r6,-3l50,18r6,1l61,21r4,4l70,31r1,6l73,45r1,9l73,63r-2,9xe" fillcolor="#a35110" stroked="f">
                  <v:path arrowok="t" o:connecttype="custom" o:connectlocs="54610,40005;52070,23495;44450,11430;33655,3175;22225,0;17780,1270;8255,7620;2540,19050;0,34290;0,41910;2540,57785;8890,69850;17780,78740;29210,81280;34925,80645;44450,73660;52070,62230;54610,47625;54610,40005;45085,45720;40640,55880;34925,64135;27305,69215;19685,69215;16510,67945;10795,61595;8255,53340;8890,41910;10160,36195;14605,25400;20320,17145;27940,12065;35560,12065;38735,13335;44450,19685;46355,28575;46355,40005;45085,45720" o:connectangles="0,0,0,0,0,0,0,0,0,0,0,0,0,0,0,0,0,0,0,0,0,0,0,0,0,0,0,0,0,0,0,0,0,0,0,0,0,0"/>
                  <o:lock v:ext="edit" verticies="t"/>
                </v:shape>
                <v:shape id="Freeform 41" o:spid="_x0000_s1051" style="position:absolute;left:7334;top:3879;width:2451;height:4052;visibility:visible;mso-wrap-style:square;v-text-anchor:top" coordsize="386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" path="m282,320r,l283,255r3,-48l291,170r6,-40l301,106r6,-22l321,42,332,10,337,r-7,3l312,16,300,27,286,39,274,52,261,69,249,88r-12,19l227,128r-9,20l203,183r-11,27l183,183,168,148r-9,-20l149,107,137,88,125,69,112,52,100,39,86,27,74,16,55,3,49,r5,10l64,42,79,84r6,22l89,130r6,40l100,207r3,48l104,320r,21l103,362r-5,21l95,404r-6,21l83,446,68,487,51,528,33,566,,638r9,-5l30,620,45,610,59,598,76,581,94,563r22,-26l136,513r17,-27l173,450r12,-25l189,413r3,-12l197,413r4,12l213,450r20,36l250,513r20,24l292,563r18,18l327,598r14,12l356,620r21,13l386,638,352,566,335,528,318,487,303,446r-6,-21l291,404r-5,-21l283,362r-1,-21l282,320xm264,499r,l255,484,244,468,228,435,215,404r-9,-25l198,346r-4,-24l194,320r-2,l192,322r-4,24l179,379r-8,25l158,435r-18,33l131,484r-10,15l88,541,57,578,24,614r9,-15l55,562,68,537,82,511,94,484r10,-25l116,428r6,-18l128,391r6,-23l137,343r2,-31l139,277r-3,-37l130,203r-9,-38l112,133,97,81,89,61r6,5l110,85r21,30l145,136r11,24l192,228r,2l192,228r2,l194,230r,-2l230,160r11,-24l255,115,276,85,291,66r6,-5l289,81r-16,52l265,165r-9,38l250,240r-3,37l247,312r2,31l252,368r6,23l262,410r8,18l282,459r10,25l304,511r14,26l331,562r22,37l362,614,330,578,298,541,264,499xe" fillcolor="#a35110" stroked="f">
                  <v:path arrowok="t" o:connecttype="custom" o:connectlocs="181610,131445;191135,67310;213995,0;190500,17145;165735,43815;138430,93980;116205,116205;86995,55880;63500,24765;31115,0;50165,53340;60325,107950;66040,203200;60325,256540;32385,335280;5715,401955;48260,368935;86360,325755;117475,269875;125095,262255;147955,308610;185420,357505;226060,393700;223520,359410;188595,269875;179070,216535;167640,316865;136525,256540;123190,204470;121920,203200;113665,240665;88900,297180;55880,343535;20955,380365;59690,307340;77470,260350;88265,198120;82550,128905;56515,38735;83185,73025;121920,144780;121920,144780;123190,146050;146050,101600;175260,53975;183515,51435;158750,152400;158115,217805;171450,271780;193040,324485;229870,389890;167640,316865" o:connectangles="0,0,0,0,0,0,0,0,0,0,0,0,0,0,0,0,0,0,0,0,0,0,0,0,0,0,0,0,0,0,0,0,0,0,0,0,0,0,0,0,0,0,0,0,0,0,0,0,0,0,0,0"/>
                  <o:lock v:ext="edit" verticies="t"/>
                </v:shape>
                <v:shape id="Freeform 42" o:spid="_x0000_s1052" style="position:absolute;left:7391;top:171;width:2280;height:1714;visibility:visible;mso-wrap-style:square;v-text-anchor:top" coordsize="35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" path="m276,141r,l288,115,301,89,316,67,329,48,350,19,359,9r-4,l343,12r-18,4l318,21r-9,4l292,36,277,46,261,59,241,77r-19,24l203,128r-18,25l176,170r-9,-17l152,128,133,98,113,73,97,55,80,40,65,30,50,19,42,15,33,10,16,4,4,1,,,9,10,28,40,40,59,53,83r12,26l76,137r6,22l86,182r3,22l91,223r1,30l92,265r5,-7l100,249r4,-14l107,216r3,-25l110,176r-1,-15l106,146r-3,-17l97,113,89,98,82,85,74,73,62,55,58,49,82,68r22,21l115,100r9,12l144,138r11,15l171,182r3,6l176,188r1,-2l179,183r18,-28l207,140r23,-25l240,104,250,94,273,74,300,55r-6,6l280,77r-7,12l265,103r-9,15l250,134r-4,15l243,165r-3,15l240,195r,25l243,240r3,13l249,262r4,8l253,258r3,-30l259,208r5,-22l268,164r8,-23xe" fillcolor="#4a6425" stroked="f">
                  <v:path arrowok="t" o:connecttype="custom" o:connectlocs="175260,89535;191135,56515;208915,30480;227965,5715;225425,5715;206375,10160;196215,15875;185420,22860;165735,37465;153035,48895;128905,81280;111760,107950;106045,97155;84455,62230;71755,46355;50800,25400;31750,12065;26670,9525;10160,2540;0,0;5715,6350;25400,37465;41275,69215;48260,86995;54610,115570;57785,141605;58420,168275;61595,163830;66040,149225;67945,137160;69850,111760;67310,92710;65405,81915;56515,62230;46990,46355;36830,31115;52070,43180;73025,63500;78740,71120;98425,97155;110490,119380;111760,119380;113665,116205;125095,98425;146050,73025;152400,66040;173355,46990;190500,34925;177800,48895;168275,65405;158750,85090;156210,94615;152400,114300;152400,139700;154305,152400;158115,166370;160655,171450;162560,144780;167640,118110;175260,89535" o:connectangles="0,0,0,0,0,0,0,0,0,0,0,0,0,0,0,0,0,0,0,0,0,0,0,0,0,0,0,0,0,0,0,0,0,0,0,0,0,0,0,0,0,0,0,0,0,0,0,0,0,0,0,0,0,0,0,0,0,0,0,0"/>
                </v:shape>
                <v:shape id="Freeform 43" o:spid="_x0000_s1053" style="position:absolute;left:7512;top:1905;width:2095;height:1873;visibility:visible;mso-wrap-style:square;v-text-anchor:top" coordsize="330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" path="m284,14r,l270,25,257,35,240,50,224,70,206,93r-18,29l173,149r-7,16l157,149,142,122,124,93,108,70,90,50,75,35,61,25,46,14,39,10,31,6,17,1,5,,,,6,6,20,25,30,40,40,59,51,82r12,25l79,149r15,44l102,217r6,26l112,268r5,27l117,287r4,-22l122,254r-1,-11l117,208r-8,-37l100,135,94,119,88,102,72,73,60,52,54,44,78,65,99,85r9,11l117,107r19,27l145,150r16,28l163,180r3,3l169,180r1,-2l185,150r9,-16l213,107r9,-11l233,85,254,65,278,44r-6,8l258,73r-15,29l236,119r-6,16l221,171r-6,37l211,243r-2,11l211,265r4,22l215,295r4,-27l224,243r6,-26l236,193r16,-44l267,107,279,82,291,59,302,40r8,-15l325,6,330,r-5,l315,1,300,6r-9,4l284,14xe" fillcolor="#4a6425" stroked="f">
                  <v:path arrowok="t" o:connecttype="custom" o:connectlocs="180340,8890;163195,22225;142240,44450;130810,59055;109855,94615;105410,104775;90170,77470;68580,44450;57150,31750;38735,15875;29210,8890;19685,3810;3175,0;0,0;12700,15875;25400,37465;40005,67945;50165,94615;64770,137795;71120,170180;74295,187325;76835,168275;77470,161290;74295,132080;63500,85725;59690,75565;45720,46355;34290,27940;49530,41275;68580,60960;74295,67945;92075,95250;102235,113030;105410,116205;105410,116205;107950,113030;117475,95250;135255,67945;140970,60960;161290,41275;176530,27940;163830,46355;149860,75565;146050,85725;136525,132080;132715,161290;133985,168275;136525,187325;139065,170180;146050,137795;160020,94615;169545,67945;184785,37465;196850,15875;209550,0;206375,0;190500,3810;180340,8890" o:connectangles="0,0,0,0,0,0,0,0,0,0,0,0,0,0,0,0,0,0,0,0,0,0,0,0,0,0,0,0,0,0,0,0,0,0,0,0,0,0,0,0,0,0,0,0,0,0,0,0,0,0,0,0,0,0,0,0,0,0"/>
                </v:shape>
                <v:shape id="Freeform 44" o:spid="_x0000_s1054" style="position:absolute;left:8280;top:1758;width:597;height:807;visibility:visible;mso-wrap-style:square;v-text-anchor:top" coordsize="94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" path="m76,73r,l73,81r-6,9l63,96r-6,6l49,105r-6,3l37,109r-6,-1l25,105r-4,-5l18,96,15,88r,-7l15,72r1,-9l18,54r4,-9l27,37r6,-5l39,26r6,-5l51,20r7,-2l64,20r5,3l73,27r5,5l79,39r2,7l81,55r-2,9l76,73xm94,64r,l92,78,90,90r-5,10l79,109r-7,7l64,122r-9,5l45,127r-9,-2l27,122r-8,-6l13,108,7,99,3,88,1,76,,63,1,49,3,37,7,27r5,-9l19,11,27,5,34,r9,l54,2r9,3l72,11r7,9l85,29r5,11l92,52r2,12xe" fillcolor="#4a6425" stroked="f">
                  <v:path arrowok="t" o:connecttype="custom" o:connectlocs="48260,46355;42545,57150;36195,64770;27305,68580;19685,68580;15875,66675;11430,60960;9525,51435;10160,40005;11430,34290;17145,23495;24765,16510;32385,12700;40640,12700;43815,14605;49530,20320;51435,29210;50165,40640;48260,46355;59690,40640;57150,57150;50165,69215;40640,77470;28575,80645;22860,79375;12065,73660;4445,62865;635,48260;0,40005;1905,23495;7620,11430;17145,3175;27305,0;34290,1270;45720,6985;53975,18415;58420,33020;59690,40640" o:connectangles="0,0,0,0,0,0,0,0,0,0,0,0,0,0,0,0,0,0,0,0,0,0,0,0,0,0,0,0,0,0,0,0,0,0,0,0,0,0"/>
                  <o:lock v:ext="edit" verticies="t"/>
                </v:shape>
                <v:shape id="Freeform 45" o:spid="_x0000_s1055" style="position:absolute;left:8185;top:19;width:628;height:806;visibility:visible;mso-wrap-style:square;v-text-anchor:top" coordsize="99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" path="m79,73r,l76,80r-6,9l64,95r-6,6l52,104r-7,3l39,109r-8,-2l25,104r-4,-4l18,94,15,88r,-8l15,72r1,-9l19,54r3,-9l28,37r6,-6l40,25r6,-4l54,19r6,-1l67,19r6,3l78,25r3,6l84,39r,7l84,55r-2,8l79,73xm99,64r,l97,77,94,89r-6,11l82,109r-7,7l67,122r-10,3l48,127,37,125r-9,-4l19,115r-5,-8l8,98,3,86,,75,,63,,49,3,37,8,27r4,-9l19,10,27,4,36,,46,r9,1l66,4r9,6l82,19r8,9l94,40r3,12l99,64xe" fillcolor="#4a6425" stroked="f">
                  <v:path arrowok="t" o:connecttype="custom" o:connectlocs="50165,46355;44450,56515;36830,64135;28575,67945;19685,67945;15875,66040;11430,59690;9525,50800;10160,40005;12065,34290;17780,23495;25400,15875;34290,12065;42545,12065;46355,13970;51435,19685;53340,29210;52070,40005;50165,46355;62865,40640;59690,56515;52070,69215;42545,77470;30480,80645;23495,79375;12065,73025;5080,62230;0,47625;0,40005;1905,23495;7620,11430;17145,2540;29210,0;34925,635;47625,6350;57150,17780;61595,33020;62865,40640" o:connectangles="0,0,0,0,0,0,0,0,0,0,0,0,0,0,0,0,0,0,0,0,0,0,0,0,0,0,0,0,0,0,0,0,0,0,0,0,0,0"/>
                  <o:lock v:ext="edit" verticies="t"/>
                </v:shape>
                <v:shape id="Freeform 46" o:spid="_x0000_s1056" style="position:absolute;left:4159;top:2044;width:2083;height:1975;visibility:visible;mso-wrap-style:square;v-text-anchor:top" coordsize="3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" path="m236,115r,l213,95,194,76,176,57,163,39,142,10,136,r-2,4l133,15r,16l133,39r3,9l140,66r5,16l152,100r12,22l179,146r19,27l218,195r12,14l212,210r-28,5l149,221r-28,5l107,232r-13,5l72,249,51,261,33,271r-6,6l19,283,9,294,3,304,,307r15,-5l54,292r27,-6l109,283r30,-3l169,280r22,3l213,288r23,4l254,298r28,9l294,311r-6,-6l281,299r-11,-8l254,282,230,271r-14,-4l201,262r-16,-4l170,256r-18,l133,258r-17,3l100,264r-27,9l64,276,99,256r31,-13l145,235r15,-3l191,223r16,-2l240,218r6,-2l246,215r,-2l243,210,222,186,212,173,196,144r-8,-11l181,119,170,94,160,66r4,7l176,89r18,23l206,124r13,10l231,143r12,7l264,161r17,6l297,171r13,2l321,173r7,l321,168,300,158,270,142,252,130,236,115xe" fillcolor="#4a6425" stroked="f">
                  <v:path arrowok="t" o:connecttype="custom" o:connectlocs="149860,73025;123190,48260;103505,24765;86360,0;85090,2540;84455,19685;86360,30480;88900,41910;96520,63500;104140,77470;125730,109855;146050,132715;134620,133350;94615,140335;76835,143510;59690,150495;32385,165735;20955,172085;12065,179705;1905,193040;0,194945;34290,185420;69215,179705;107315,177800;121285,179705;149860,185420;179070,194945;186690,197485;178435,189865;171450,184785;146050,172085;127635,166370;107950,162560;96520,162560;73660,165735;46355,173355;40640,175260;82550,154305;101600,147320;121285,141605;152400,138430;156210,137160;156210,135255;154305,133350;134620,109855;124460,91440;114935,75565;101600,41910;104140,46355;123190,71120;139065,85090;146685,90805;167640,102235;188595,108585;196850,109855;208280,109855;203835,106680;171450,90170;149860,73025" o:connectangles="0,0,0,0,0,0,0,0,0,0,0,0,0,0,0,0,0,0,0,0,0,0,0,0,0,0,0,0,0,0,0,0,0,0,0,0,0,0,0,0,0,0,0,0,0,0,0,0,0,0,0,0,0,0,0,0,0,0,0"/>
                </v:shape>
                <v:shape id="Freeform 47" o:spid="_x0000_s1057" style="position:absolute;left:5213;top:457;width:2159;height:2260;visibility:visible;mso-wrap-style:square;v-text-anchor:top" coordsize="34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" path="m283,172r,l276,143r-5,-30l268,84,267,58r,-42l268,r-4,3l256,11r-9,14l244,32r-4,8l234,59r-6,24l223,110r-3,28l219,166r1,33l223,229r3,18l210,238,185,226,153,211,125,201r-24,-6l82,192,64,190r-17,l38,190r-8,2l15,195,4,199,,201r12,4l44,219r20,9l88,241r24,15l135,272r17,15l168,302r26,27l210,348r6,8l214,348r-1,-9l209,326r-9,-15l188,293,171,274r-9,-11l150,253,135,242r-13,-8l97,220,77,213r-7,-3l100,214r28,5l141,222r14,4l186,238r15,7l229,260r6,2l237,262r,-3l237,256r-3,-31l232,207r,-33l234,159r1,-16l241,110r8,-37l247,83r2,27l249,126r1,18l255,162r4,16l265,195r6,13l279,222r7,12l302,254r14,15l325,278r9,6l340,287r-6,-9l319,251,308,235r-8,-19l291,195r-8,-23xe" fillcolor="#4a6425" stroked="f">
                  <v:path arrowok="t" o:connecttype="custom" o:connectlocs="179705,109220;172085,71755;169545,36830;170180,0;167640,1905;156845,15875;152400,25400;148590,37465;141605,69850;139700,87630;139700,126365;143510,156845;133350,151130;97155,133985;79375,127635;52070,121920;29845,120650;24130,120650;9525,123825;0,127635;7620,130175;40640,144780;71120,162560;85725,172720;106680,191770;133350,220980;137160,226060;135255,215265;132715,207010;119380,186055;102870,167005;95250,160655;77470,148590;48895,135255;44450,133350;81280,139065;98425,143510;118110,151130;145415,165100;149225,166370;150495,164465;150495,162560;147320,131445;147320,110490;149225,90805;158115,46355;156845,52705;158115,80010;161925,102870;164465,113030;172085,132080;181610,148590;200660,170815;206375,176530;215900,182245;212090,176530;195580,149225;184785,123825;179705,109220" o:connectangles="0,0,0,0,0,0,0,0,0,0,0,0,0,0,0,0,0,0,0,0,0,0,0,0,0,0,0,0,0,0,0,0,0,0,0,0,0,0,0,0,0,0,0,0,0,0,0,0,0,0,0,0,0,0,0,0,0,0,0"/>
                </v:shape>
                <v:shape id="Freeform 48" o:spid="_x0000_s1058" style="position:absolute;left:5829;top:2330;width:2184;height:2654;visibility:visible;mso-wrap-style:square;v-text-anchor:top" coordsize="34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" path="m280,150r,l271,122,265,95,261,70,258,47,255,13,255,r-3,3l244,12r-9,13l232,32r-3,9l225,58r-5,16l217,94r-1,25l217,149r3,31l225,210r3,18l211,220,185,208,153,196r-28,-9l101,183,82,180r-18,l46,180r-9,1l29,183r-14,4l4,192,,193r12,5l44,210r21,9l88,231r25,12l138,257r17,12l170,280r13,13l195,305r12,14l216,332r18,27l247,381r9,20l264,418r-9,-31l247,363r-6,-18l232,325,219,302r-9,-10l201,280,191,268,180,257,167,247r-15,-9l137,229r-14,-7l97,210,77,202r-7,-3l100,201r28,4l143,208r13,3l188,220r16,8l232,240r6,3l240,241r,-1l240,237r-6,-33l232,187r-1,-32l231,141r1,-15l235,98r6,-28l241,77r2,21l247,126r5,15l258,158r6,15l271,187r9,12l288,211r17,20l319,244r10,9l337,259r7,3l338,253,320,228,310,211,299,192,289,171r-9,-21xe" fillcolor="#4a6425" stroked="f">
                  <v:path arrowok="t" o:connecttype="custom" o:connectlocs="177800,95250;168275,60325;163830,29845;161925,0;160020,1905;149225,15875;145415,26035;142875,36830;137795,59690;137160,75565;139700,114300;144780,144780;133985,139700;97155,124460;79375,118745;52070,114300;29210,114300;23495,114935;9525,118745;0,122555;7620,125730;41275,139065;71755,154305;87630,163195;107950,177800;123825,193675;137160,210820;156845,241935;167640,265430;161925,245745;156845,230505;147320,206375;133350,185420;121285,170180;106045,156845;96520,151130;78105,140970;48895,128270;44450,126365;81280,130175;99060,133985;119380,139700;147320,152400;151130,154305;152400,152400;152400,150495;147320,118745;146685,98425;147320,80010;153035,44450;153035,48895;156845,80010;163830,100330;167640,109855;177800,126365;193675,146685;202565,154940;213995,164465;218440,166370;203200,144780;189865,121920;177800,95250" o:connectangles="0,0,0,0,0,0,0,0,0,0,0,0,0,0,0,0,0,0,0,0,0,0,0,0,0,0,0,0,0,0,0,0,0,0,0,0,0,0,0,0,0,0,0,0,0,0,0,0,0,0,0,0,0,0,0,0,0,0,0,0,0,0"/>
                </v:shape>
                <v:shape id="Freeform 49" o:spid="_x0000_s1059" style="position:absolute;left:5848;top:1028;width:660;height:730;visibility:visible;mso-wrap-style:square;v-text-anchor:top" coordsize="10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" path="m80,48r,l83,57r,9l83,75r-1,7l80,88r-4,6l71,99r-4,3l61,102r-6,-2l49,99,43,94,38,88,32,81,29,73,26,65,23,56,22,47r1,-9l25,30r1,-6l31,18r3,-4l40,11r6,l52,12r6,2l64,18r4,6l73,32r4,7l80,48xm89,32r,l95,44r5,10l103,66r1,10l103,87r-3,9l95,103r-6,6l82,114r-9,1l62,114r-9,-3l43,106r-9,-6l25,91,16,81,10,71,6,60,1,48,,38,,29,3,20,7,12,13,6,22,2,31,,41,,52,3,62,8r9,6l80,23r9,9xe" fillcolor="#4a6425" stroked="f">
                  <v:path arrowok="t" o:connecttype="custom" o:connectlocs="50800,30480;52705,41910;52070,52070;48260,59690;42545,64770;38735,64770;31115,62865;24130,55880;18415,46355;16510,41275;13970,29845;15875,19050;19685,11430;25400,6985;29210,6985;36830,8890;43180,15240;48895,24765;50800,30480;56515,20320;63500,34290;66040,48260;63500,60960;56515,69215;52070,72390;39370,72390;27305,67310;15875,57785;10160,51435;3810,38100;0,24130;1905,12700;8255,3810;13970,1270;26035,0;39370,5080;50800,14605;56515,20320" o:connectangles="0,0,0,0,0,0,0,0,0,0,0,0,0,0,0,0,0,0,0,0,0,0,0,0,0,0,0,0,0,0,0,0,0,0,0,0,0,0"/>
                  <o:lock v:ext="edit" verticies="t"/>
                </v:shape>
                <v:shape id="Freeform 50" o:spid="_x0000_s1060" style="position:absolute;left:6432;top:2819;width:673;height:711;visibility:visible;mso-wrap-style:square;v-text-anchor:top" coordsize="10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" path="m81,45r,l84,54r1,9l85,70r-1,8l82,85r-3,6l75,96r-5,3l64,100,58,99,52,96,46,93,40,87,34,81,30,73,27,64,24,55,22,46r,-9l24,30r1,-8l28,18r5,-4l37,11,43,9r6,l55,12r6,5l67,21r5,7l78,36r3,9xm88,28r,l96,39r4,10l105,61r1,11l105,82r-2,9l99,99r-6,5l85,109r-9,3l66,112r-9,-3l46,104,37,99,27,91,19,82,12,70,6,60,2,49,,39,,30,2,21,5,14,11,6,19,2,28,,39,,49,2,60,5r10,6l79,18r9,10xe" fillcolor="#4a6425" stroked="f">
                  <v:path arrowok="t" o:connecttype="custom" o:connectlocs="51435,28575;53975,40005;53340,49530;50165,57785;44450,62865;40640,63500;33020,60960;25400,55245;19050,46355;17145,40640;13970,29210;15240,19050;17780,11430;23495,6985;27305,5715;34925,7620;42545,13335;49530,22860;51435,28575;55880,17780;63500,31115;67310,45720;65405,57785;59055,66040;53975,69215;41910,71120;29210,66040;17145,57785;12065,52070;3810,38100;0,24765;1270,13335;6985,3810;12065,1270;24765,0;38100,3175;50165,11430;55880,17780" o:connectangles="0,0,0,0,0,0,0,0,0,0,0,0,0,0,0,0,0,0,0,0,0,0,0,0,0,0,0,0,0,0,0,0,0,0,0,0,0,0"/>
                  <o:lock v:ext="edit" verticies="t"/>
                </v:shape>
                <v:shape id="Freeform 51" o:spid="_x0000_s1061" style="position:absolute;left:4470;top:2794;width:787;height:596;visibility:visible;mso-wrap-style:square;v-text-anchor:top" coordsize="12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" path="m81,24r,l88,29r6,8l99,44r3,6l103,58r,7l102,70r-3,6l96,79r-6,3l84,83r-8,l69,80,61,77,53,74,45,68,39,61,33,55,29,47,26,40,23,34r,-8l24,21r3,-5l32,12r6,-2l44,9r7,l58,10r8,3l73,18r8,6xm79,6r,l91,12r11,6l109,25r8,9l121,43r3,9l124,61r-1,9l118,77r-6,6l103,89r-9,3l82,94r-10,l60,91,47,88,36,82,26,76,17,68,9,61,3,52,,44,,35,2,26,6,19r8,-7l23,7,32,3,44,1,56,,67,3,79,6xe" fillcolor="#4a6425" stroked="f">
                  <v:path arrowok="t" o:connecttype="custom" o:connectlocs="51435,15240;59690,23495;64770,31750;65405,41275;62865,48260;60960,50165;53340,52705;43815,50800;33655,46990;28575,43180;20955,34925;16510,25400;14605,16510;17145,10160;20320,7620;27940,5715;36830,6350;46355,11430;51435,15240;50165,3810;64770,11430;74295,21590;78740,33020;78105,44450;74930,48895;65405,56515;52070,59690;38100,57785;29845,55880;16510,48260;5715,38735;0,27940;1270,16510;3810,12065;14605,4445;27940,635;42545,1905;50165,3810" o:connectangles="0,0,0,0,0,0,0,0,0,0,0,0,0,0,0,0,0,0,0,0,0,0,0,0,0,0,0,0,0,0,0,0,0,0,0,0,0,0"/>
                  <o:lock v:ext="edit" verticies="t"/>
                </v:shape>
                <v:shape id="Freeform 52" o:spid="_x0000_s1062" style="position:absolute;left:10877;top:2044;width:2083;height:1975;visibility:visible;mso-wrap-style:square;v-text-anchor:top" coordsize="3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" path="m94,115r,l115,95,135,76,152,57,167,39,186,10,192,r2,4l195,15r,16l195,39r-1,9l189,66r-6,16l176,100r-11,22l149,146r-19,27l110,195,98,209r18,1l146,215r33,6l207,226r14,6l234,237r22,12l277,261r18,10l303,277r6,6l319,294r7,10l328,307r-15,-5l274,292r-27,-6l219,283r-30,-3l159,280r-22,3l115,288r-21,4l74,298r-28,9l34,311r6,-6l47,299r11,-8l76,282,98,271r14,-4l127,262r16,-4l159,256r17,l195,258r18,3l229,264r26,9l265,276,229,256,198,243r-15,-8l170,232r-33,-9l121,221,88,218r-6,-2l82,215r1,-2l85,210r21,-24l116,173r18,-29l140,133r7,-14l158,94,168,66r-4,7l152,89r-18,23l122,124r-13,10l97,143r-12,7l65,161r-18,6l31,171r-13,2l9,173r-9,l7,168,28,158,58,142,76,130,94,115xe" fillcolor="#4a6425" stroked="f">
                  <v:path arrowok="t" o:connecttype="custom" o:connectlocs="59690,73025;85725,48260;106045,24765;121920,0;123190,2540;123825,19685;123190,30480;120015,41910;111760,63500;104775,77470;82550,109855;62230,132715;73660,133350;113665,140335;131445,143510;148590,150495;175895,165735;187325,172085;196215,179705;207010,193040;208280,194945;173990,185420;139065,179705;100965,177800;86995,179705;59690,185420;29210,194945;21590,197485;29845,189865;36830,184785;62230,172085;80645,166370;100965,162560;111760,162560;135255,165735;161925,173355;168275,175260;125730,154305;107950,147320;86995,141605;55880,138430;52070,137160;52705,135255;53975,133350;73660,109855;85090,91440;93345,75565;106680,41910;104140,46355;85090,71120;69215,85090;61595,90805;41275,102235;19685,108585;11430,109855;0,109855;4445,106680;36830,90170;59690,73025" o:connectangles="0,0,0,0,0,0,0,0,0,0,0,0,0,0,0,0,0,0,0,0,0,0,0,0,0,0,0,0,0,0,0,0,0,0,0,0,0,0,0,0,0,0,0,0,0,0,0,0,0,0,0,0,0,0,0,0,0,0,0"/>
                </v:shape>
                <v:shape id="Freeform 53" o:spid="_x0000_s1063" style="position:absolute;left:9747;top:457;width:2159;height:2260;visibility:visible;mso-wrap-style:square;v-text-anchor:top" coordsize="34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" path="m57,172r,l64,143r6,-30l72,84,73,58r,-42l73,r3,3l84,11r9,14l97,32r3,8l106,59r6,24l117,110r4,28l121,166r-1,33l117,229r-2,18l130,238r27,-12l187,211r28,-10l239,195r19,-3l276,190r17,l302,190r9,2l325,195r11,4l340,201r-12,4l297,219r-21,9l252,241r-22,15l205,272r-17,15l172,302r-26,27l130,348r-6,8l126,348r1,-9l133,326r7,-15l152,293r17,-19l179,263r12,-10l205,242r13,-8l243,220r20,-7l270,210r-30,4l214,219r-15,3l185,226r-30,12l139,245r-28,15l105,262r-2,l103,259r,-3l108,225r,-18l108,174r-2,-15l105,143r-5,-33l91,73r2,10l93,110r-2,16l90,144r-3,18l81,178r-5,17l69,208r-8,14l54,234,38,254,26,269r-11,9l8,284,,287r6,-9l23,251r9,-16l41,216r8,-21l57,172xe" fillcolor="#4a6425" stroked="f">
                  <v:path arrowok="t" o:connecttype="custom" o:connectlocs="36195,109220;44450,71755;46355,36830;46355,0;48260,1905;59055,15875;63500,25400;67310,37465;74295,69850;76835,87630;76200,126365;73025,156845;82550,151130;118745,133985;136525,127635;163830,121920;186055,120650;191770,120650;206375,123825;215900,127635;208280,130175;175260,144780;146050,162560;130175,172720;109220,191770;82550,220980;78740,226060;80645,215265;84455,207010;96520,186055;113665,167005;121285,160655;138430,148590;167005,135255;171450,133350;135890,139065;117475,143510;98425,151130;70485,165100;66675,166370;65405,164465;65405,162560;68580,131445;68580,110490;66675,90805;57785,46355;59055,52705;57785,80010;55245,102870;51435,113030;43815,132080;34290,148590;16510,170815;9525,176530;0,182245;3810,176530;20320,149225;31115,123825;36195,109220" o:connectangles="0,0,0,0,0,0,0,0,0,0,0,0,0,0,0,0,0,0,0,0,0,0,0,0,0,0,0,0,0,0,0,0,0,0,0,0,0,0,0,0,0,0,0,0,0,0,0,0,0,0,0,0,0,0,0,0,0,0,0"/>
                </v:shape>
                <v:shape id="Freeform 54" o:spid="_x0000_s1064" style="position:absolute;left:9105;top:2330;width:2185;height:2654;visibility:visible;mso-wrap-style:square;v-text-anchor:top" coordsize="34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" path="m64,150r,l73,122,79,95,83,70,86,47,89,13,89,r3,3l100,12r9,13l112,32r3,9l119,58r5,16l127,94r1,25l127,149r-3,31l119,210r-3,18l133,220r26,-12l191,196r28,-9l243,183r21,-3l280,180r18,l307,181r8,2l329,187r11,5l344,193r-12,5l301,210r-22,9l256,231r-25,12l206,257r-17,12l176,280r-14,13l149,305r-10,14l128,332r-18,27l97,381r-9,20l80,418r9,-31l97,363r6,-18l113,325r12,-23l134,292r9,-12l153,268r12,-11l177,247r15,-9l207,229r15,-7l247,210r20,-8l274,199r-30,2l216,205r-13,3l189,211r-33,9l142,228r-30,12l106,243r-2,-2l104,240r2,-3l110,204r2,-17l113,155r,-14l112,126,109,98,103,70r,7l101,98r-4,28l92,141r-4,17l80,173r-7,14l65,199r-9,12l40,231,25,244r-10,9l7,259,,262r7,-9l24,228,34,211,45,192,55,171r9,-21xe" fillcolor="#4a6425" stroked="f">
                  <v:path arrowok="t" o:connecttype="custom" o:connectlocs="40640,95250;50165,60325;54610,29845;56515,0;58420,1905;69215,15875;73025,26035;75565,36830;80645,59690;81280,75565;78740,114300;73660,144780;84455,139700;121285,124460;139065,118745;167640,114300;189230,114300;194945,114935;208915,118745;218440,122555;210820,125730;177165,139065;146685,154305;130810,163195;111760,177800;94615,193675;81280,210820;61595,241935;50800,265430;56515,245745;61595,230505;71755,206375;85090,185420;97155,170180;112395,156845;121920,151130;140970,140970;169545,128270;173990,126365;137160,130175;120015,133985;99060,139700;71120,152400;67310,154305;66040,152400;67310,150495;71120,118745;71755,98425;71120,80010;65405,44450;65405,48895;61595,80010;55880,100330;50800,109855;41275,126365;25400,146685;15875,154940;4445,164465;0,166370;15240,144780;28575,121920;40640,95250" o:connectangles="0,0,0,0,0,0,0,0,0,0,0,0,0,0,0,0,0,0,0,0,0,0,0,0,0,0,0,0,0,0,0,0,0,0,0,0,0,0,0,0,0,0,0,0,0,0,0,0,0,0,0,0,0,0,0,0,0,0,0,0,0,0"/>
                </v:shape>
                <v:shape id="Freeform 55" o:spid="_x0000_s1065" style="position:absolute;left:10610;top:1028;width:661;height:730;visibility:visible;mso-wrap-style:square;v-text-anchor:top" coordsize="10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" path="m64,11r,l70,14r5,4l78,24r3,6l82,38r,9l81,56r-2,9l76,73r-4,8l67,88r-6,6l55,99r-6,1l43,102r-6,l33,99,28,94,25,88,22,82,21,75r,-9l22,57r2,-9l27,39r4,-7l36,24r6,-6l46,14r6,-2l58,11r6,xm91,6r,l97,12r4,8l104,29r,9l103,48r-3,12l94,71,88,81,79,91r-9,9l61,106r-9,5l42,114r-9,1l24,114r-9,-5l9,103,4,96,1,87,,76,1,66,4,54,9,44,15,32r9,-9l33,14,43,8,54,3,64,r9,l84,2r7,4xe" fillcolor="#4a6425" stroked="f">
                  <v:path arrowok="t" o:connecttype="custom" o:connectlocs="40640,6985;47625,11430;51435,19050;52070,29845;50165,41275;48260,46355;42545,55880;34925,62865;27305,64770;23495,64770;17780,59690;13970,52070;13335,41910;15240,30480;17145,24765;22860,15240;29210,8890;36830,6985;40640,6985;57785,3810;64135,12700;66040,24130;63500,38100;55880,51435;50165,57785;38735,67310;26670,72390;15240,72390;9525,69215;2540,60960;0,48260;2540,34290;9525,20320;15240,14605;27305,5080;40640,0;53340,1270;57785,3810" o:connectangles="0,0,0,0,0,0,0,0,0,0,0,0,0,0,0,0,0,0,0,0,0,0,0,0,0,0,0,0,0,0,0,0,0,0,0,0,0,0"/>
                  <o:lock v:ext="edit" verticies="t"/>
                </v:shape>
                <v:shape id="Freeform 56" o:spid="_x0000_s1066" style="position:absolute;left:10013;top:2819;width:680;height:711;visibility:visible;mso-wrap-style:square;v-text-anchor:top" coordsize="10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" path="m69,11r,l73,14r5,4l81,22r1,8l84,37r,9l82,55r-3,9l76,73r-4,8l66,87r-6,6l55,96r-7,3l42,100,37,99,31,96,27,91,24,85,22,78,21,70r,-7l22,54r3,-9l30,36r4,-8l39,21r6,-4l51,12,57,9r6,l69,11xm95,6r,l101,14r3,7l107,30r-1,9l104,49r-4,11l95,70,88,82r-9,9l70,99r-10,5l49,109r-9,3l30,112r-9,-3l13,104,7,99,3,91,1,82,,72,1,61,6,49,10,39,18,28,27,18r9,-7l46,5,58,2,69,r9,l87,2r8,4xe" fillcolor="#4a6425" stroked="f">
                  <v:path arrowok="t" o:connecttype="custom" o:connectlocs="43815,6985;49530,11430;52070,19050;53340,29210;50165,40640;48260,46355;41910,55245;34925,60960;26670,63500;23495,62865;17145,57785;13970,49530;13335,40005;15875,28575;19050,22860;24765,13335;32385,7620;40005,5715;43815,6985;60325,3810;66040,13335;67310,24765;63500,38100;55880,52070;50165,57785;38100,66040;25400,71120;13335,69215;8255,66040;1905,57785;0,45720;3810,31115;11430,17780;17145,11430;29210,3175;43815,0;55245,1270;60325,3810" o:connectangles="0,0,0,0,0,0,0,0,0,0,0,0,0,0,0,0,0,0,0,0,0,0,0,0,0,0,0,0,0,0,0,0,0,0,0,0,0,0"/>
                  <o:lock v:ext="edit" verticies="t"/>
                </v:shape>
                <v:shape id="Freeform 57" o:spid="_x0000_s1067" style="position:absolute;left:11861;top:2794;width:788;height:596;visibility:visible;mso-wrap-style:square;v-text-anchor:top" coordsize="12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" path="m97,16r,l100,21r1,5l101,34r-1,6l97,47r-5,8l86,61r-7,7l71,74r-7,3l55,80r-7,3l42,83,34,82,30,79,25,76,22,70,21,65r,-7l22,50r3,-6l30,37r6,-8l43,24r8,-6l58,13r8,-3l73,9r7,l88,10r4,2l97,16xm122,26r,l124,35r,9l121,52r-6,9l107,68r-7,8l89,82,77,88,66,91,52,94r-10,l31,92,21,89,13,83,6,77,1,70,,61,,52,3,43,7,34r8,-9l22,18,33,12,45,6,57,3,70,,80,1,92,3r11,4l110,12r8,7l122,26xe" fillcolor="#4a6425" stroked="f">
                  <v:path arrowok="t" o:connecttype="custom" o:connectlocs="61595,10160;64135,16510;63500,25400;58420,34925;50165,43180;45085,46990;34925,50800;26670,52705;19050,50165;15875,48260;13335,41275;13970,31750;19050,23495;27305,15240;32385,11430;41910,6350;50800,5715;58420,7620;61595,10160;77470,16510;78740,27940;73025,38735;63500,48260;48895,55880;41910,57785;26670,59690;13335,56515;3810,48895;635,44450;0,33020;4445,21590;13970,11430;28575,3810;36195,1905;50800,635;65405,4445;74930,12065;77470,16510" o:connectangles="0,0,0,0,0,0,0,0,0,0,0,0,0,0,0,0,0,0,0,0,0,0,0,0,0,0,0,0,0,0,0,0,0,0,0,0,0,0"/>
                  <o:lock v:ext="edit" verticies="t"/>
                </v:shape>
                <v:shape id="Freeform 58" o:spid="_x0000_s1068" style="position:absolute;left:9817;top:7702;width:336;height:191;visibility:visible;mso-wrap-style:square;v-text-anchor:top" coordsize="5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" path="m22,r,5l13,5r,25l9,30,9,5,,5,,,22,xm49,30l47,12r,-7l44,12,38,28r-3,l30,12,28,5r,7l27,30r-5,l25,r6,l35,17r3,7l40,17,46,r6,l53,30r-4,xe" fillcolor="#a35110" stroked="f">
                  <v:path arrowok="t" o:connecttype="custom" o:connectlocs="13970,0;13970,3175;8255,3175;8255,19050;5715,19050;5715,3175;0,3175;0,0;13970,0;31115,19050;29845,7620;29845,7620;29845,3175;29845,3175;29845,3175;27940,7620;24130,17780;22225,17780;19050,7620;19050,7620;17780,3175;17780,3175;17780,3175;17780,7620;17145,19050;13970,19050;15875,0;19685,0;22225,10795;22225,10795;24130,15240;24130,15240;24130,15240;25400,10795;29210,0;33020,0;33655,19050;31115,19050" o:connectangles="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36A1BD8" wp14:editId="18BAD0FD">
                <wp:simplePos x="0" y="0"/>
                <wp:positionH relativeFrom="column">
                  <wp:posOffset>2421255</wp:posOffset>
                </wp:positionH>
                <wp:positionV relativeFrom="paragraph">
                  <wp:posOffset>762000</wp:posOffset>
                </wp:positionV>
                <wp:extent cx="0" cy="564515"/>
                <wp:effectExtent l="6350" t="13970" r="12700" b="12065"/>
                <wp:wrapSquare wrapText="bothSides"/>
                <wp:docPr id="4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45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3511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37A1C2" id="Line 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65pt,60pt" to="190.65pt,1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" strokecolor="#a35110" strokeweight="1pt">
                <w10:wrap type="square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1F03122" wp14:editId="0699BA2D">
                <wp:simplePos x="0" y="0"/>
                <wp:positionH relativeFrom="column">
                  <wp:posOffset>2412365</wp:posOffset>
                </wp:positionH>
                <wp:positionV relativeFrom="paragraph">
                  <wp:posOffset>760730</wp:posOffset>
                </wp:positionV>
                <wp:extent cx="1889125" cy="567055"/>
                <wp:effectExtent l="0" t="3175" r="0" b="1270"/>
                <wp:wrapSquare wrapText="bothSides"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CBAE16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i/>
                                <w:iCs/>
                                <w:color w:val="4A6425"/>
                                <w:sz w:val="18"/>
                              </w:rPr>
                              <w:t>phone</w:t>
                            </w: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 xml:space="preserve"> (509) 354-7</w:t>
                            </w:r>
                            <w:r w:rsidR="00B71CA9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1</w:t>
                            </w:r>
                            <w:r w:rsidR="008C4CEF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74</w:t>
                            </w:r>
                          </w:p>
                          <w:p w14:paraId="6FE24ABF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i/>
                                <w:iCs/>
                                <w:color w:val="4A6425"/>
                                <w:sz w:val="18"/>
                              </w:rPr>
                              <w:t>fax</w:t>
                            </w: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 xml:space="preserve"> (509) 354-</w:t>
                            </w:r>
                            <w:r w:rsidR="00B71CA9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71</w:t>
                            </w:r>
                            <w:r w:rsidR="0009548F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83</w:t>
                            </w:r>
                          </w:p>
                          <w:p w14:paraId="575A6989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www.spokaneschools.org</w:t>
                            </w:r>
                          </w:p>
                        </w:txbxContent>
                      </wps:txbx>
                      <wps:bodyPr rot="0" vert="horz" wrap="square" lIns="9144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F0312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89.95pt;margin-top:59.9pt;width:148.75pt;height:4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" filled="f" stroked="f">
                <v:textbox inset=",,0,0">
                  <w:txbxContent>
                    <w:p w14:paraId="1BCBAE16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i/>
                          <w:iCs/>
                          <w:color w:val="4A6425"/>
                          <w:sz w:val="18"/>
                        </w:rPr>
                        <w:t>phone</w:t>
                      </w: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 xml:space="preserve"> (509) 354-7</w:t>
                      </w:r>
                      <w:r w:rsidR="00B71CA9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1</w:t>
                      </w:r>
                      <w:r w:rsidR="008C4CEF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74</w:t>
                      </w:r>
                    </w:p>
                    <w:p w14:paraId="6FE24ABF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i/>
                          <w:iCs/>
                          <w:color w:val="4A6425"/>
                          <w:sz w:val="18"/>
                        </w:rPr>
                        <w:t>fax</w:t>
                      </w: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 xml:space="preserve"> (509) 354-</w:t>
                      </w:r>
                      <w:r w:rsidR="00B71CA9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71</w:t>
                      </w:r>
                      <w:r w:rsidR="0009548F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83</w:t>
                      </w:r>
                    </w:p>
                    <w:p w14:paraId="575A6989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www.spokaneschools.org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8F9931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19F4C046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5D80FE3E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38A66EEF" w14:textId="77777777" w:rsidR="00AE2055" w:rsidRPr="00602277" w:rsidRDefault="0050559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287F523" wp14:editId="44D420AC">
                <wp:simplePos x="0" y="0"/>
                <wp:positionH relativeFrom="column">
                  <wp:posOffset>32385</wp:posOffset>
                </wp:positionH>
                <wp:positionV relativeFrom="paragraph">
                  <wp:posOffset>59690</wp:posOffset>
                </wp:positionV>
                <wp:extent cx="0" cy="564515"/>
                <wp:effectExtent l="8255" t="12700" r="10795" b="13335"/>
                <wp:wrapSquare wrapText="bothSides"/>
                <wp:docPr id="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45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3511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909B44" id="Line 5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55pt,4.7pt" to="2.55pt,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" strokecolor="#a35110" strokeweight="1pt">
                <w10:wrap type="square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8F641F9" wp14:editId="3A4DBEFB">
                <wp:simplePos x="0" y="0"/>
                <wp:positionH relativeFrom="column">
                  <wp:posOffset>15875</wp:posOffset>
                </wp:positionH>
                <wp:positionV relativeFrom="paragraph">
                  <wp:posOffset>61595</wp:posOffset>
                </wp:positionV>
                <wp:extent cx="1889125" cy="567055"/>
                <wp:effectExtent l="1270" t="0" r="0" b="0"/>
                <wp:wrapSquare wrapText="bothSides"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5C13C9" w14:textId="77777777" w:rsidR="00AE2055" w:rsidRPr="00C51030" w:rsidRDefault="0009548F">
                            <w:pPr>
                              <w:spacing w:line="220" w:lineRule="exact"/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</w:pPr>
                            <w:r w:rsidRPr="00C51030"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  <w:t>Purchasing</w:t>
                            </w:r>
                            <w:r w:rsidR="00B71CA9" w:rsidRPr="00C51030"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  <w:t xml:space="preserve"> Department</w:t>
                            </w:r>
                          </w:p>
                          <w:p w14:paraId="1B6FE123" w14:textId="77777777" w:rsidR="00AE2055" w:rsidRPr="00C51030" w:rsidRDefault="00B71CA9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smartTag w:uri="urn:schemas-microsoft-com:office:smarttags" w:element="Street">
                              <w:smartTag w:uri="urn:schemas-microsoft-com:office:smarttags" w:element="address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2815 East Garland Avenue</w:t>
                                </w:r>
                              </w:smartTag>
                            </w:smartTag>
                          </w:p>
                          <w:p w14:paraId="2E1CAA66" w14:textId="77777777" w:rsidR="00AE2055" w:rsidRPr="00C51030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City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Spokane</w:t>
                                </w:r>
                              </w:smartTag>
                              <w:r w:rsidRPr="00C51030">
                                <w:rPr>
                                  <w:rFonts w:ascii="Aldine401 BT" w:hAnsi="Aldine401 BT"/>
                                  <w:color w:val="4A6425"/>
                                  <w:sz w:val="18"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WA</w:t>
                                </w:r>
                              </w:smartTag>
                              <w:r w:rsidRPr="00C51030">
                                <w:rPr>
                                  <w:rFonts w:ascii="Aldine401 BT" w:hAnsi="Aldine401 BT"/>
                                  <w:color w:val="4A6425"/>
                                  <w:sz w:val="18"/>
                                </w:rPr>
                                <w:t xml:space="preserve">  </w:t>
                              </w:r>
                              <w:smartTag w:uri="urn:schemas-microsoft-com:office:smarttags" w:element="PostalCode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9920</w:t>
                                </w:r>
                                <w:r w:rsidR="00B71CA9"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7</w:t>
                                </w:r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-</w:t>
                                </w:r>
                                <w:r w:rsidR="00B71CA9"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5889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9144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641F9" id="Text Box 3" o:spid="_x0000_s1027" type="#_x0000_t202" style="position:absolute;margin-left:1.25pt;margin-top:4.85pt;width:148.75pt;height:44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" filled="f" stroked="f">
                <v:textbox inset=",,0,0">
                  <w:txbxContent>
                    <w:p w14:paraId="445C13C9" w14:textId="77777777" w:rsidR="00AE2055" w:rsidRPr="00C51030" w:rsidRDefault="0009548F">
                      <w:pPr>
                        <w:spacing w:line="220" w:lineRule="exact"/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</w:pPr>
                      <w:r w:rsidRPr="00C51030"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  <w:t>Purchasing</w:t>
                      </w:r>
                      <w:r w:rsidR="00B71CA9" w:rsidRPr="00C51030"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  <w:t xml:space="preserve"> Department</w:t>
                      </w:r>
                    </w:p>
                    <w:p w14:paraId="1B6FE123" w14:textId="77777777" w:rsidR="00AE2055" w:rsidRPr="00C51030" w:rsidRDefault="00B71CA9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smartTag w:uri="urn:schemas-microsoft-com:office:smarttags" w:element="address">
                        <w:smartTag w:uri="urn:schemas-microsoft-com:office:smarttags" w:element="Street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2815 East Garland Avenue</w:t>
                          </w:r>
                        </w:smartTag>
                      </w:smartTag>
                    </w:p>
                    <w:p w14:paraId="2E1CAA66" w14:textId="77777777" w:rsidR="00AE2055" w:rsidRPr="00C51030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smartTag w:uri="urn:schemas-microsoft-com:office:smarttags" w:element="place">
                        <w:smartTag w:uri="urn:schemas-microsoft-com:office:smarttags" w:element="City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Spokane</w:t>
                          </w:r>
                        </w:smartTag>
                        <w:r w:rsidRPr="00C51030">
                          <w:rPr>
                            <w:rFonts w:ascii="Aldine401 BT" w:hAnsi="Aldine401 BT"/>
                            <w:color w:val="4A6425"/>
                            <w:sz w:val="18"/>
                          </w:rPr>
                          <w:t xml:space="preserve">, </w:t>
                        </w:r>
                        <w:smartTag w:uri="urn:schemas-microsoft-com:office:smarttags" w:element="State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WA</w:t>
                          </w:r>
                        </w:smartTag>
                        <w:r w:rsidRPr="00C51030">
                          <w:rPr>
                            <w:rFonts w:ascii="Aldine401 BT" w:hAnsi="Aldine401 BT"/>
                            <w:color w:val="4A6425"/>
                            <w:sz w:val="18"/>
                          </w:rPr>
                          <w:t xml:space="preserve">  </w:t>
                        </w:r>
                        <w:smartTag w:uri="urn:schemas-microsoft-com:office:smarttags" w:element="PostalCode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9920</w:t>
                          </w:r>
                          <w:r w:rsidR="00B71CA9"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7</w:t>
                          </w:r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-</w:t>
                          </w:r>
                          <w:r w:rsidR="00B71CA9"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5889</w:t>
                          </w:r>
                        </w:smartTag>
                      </w:smartTag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C1C4C0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50A5CE58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03E9E296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3EA63516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094F675C" w14:textId="64AA0EBC" w:rsidR="00A03728" w:rsidRDefault="009D49CD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  <w:r>
        <w:rPr>
          <w:rFonts w:ascii="Univers" w:hAnsi="Univers"/>
        </w:rPr>
        <w:t>February 17, 2022</w:t>
      </w:r>
    </w:p>
    <w:p w14:paraId="463CEA25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29EF705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61B5D72E" w14:textId="77777777" w:rsidR="00A03728" w:rsidRDefault="00A03728" w:rsidP="00A03728">
      <w:pPr>
        <w:widowControl w:val="0"/>
        <w:tabs>
          <w:tab w:val="center" w:pos="4816"/>
        </w:tabs>
        <w:jc w:val="both"/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  <w:u w:val="single"/>
        </w:rPr>
        <w:t xml:space="preserve">ADVERTISEMENT FOR </w:t>
      </w:r>
      <w:smartTag w:uri="urn:schemas-microsoft-com:office:smarttags" w:element="stockticker">
        <w:r>
          <w:rPr>
            <w:rFonts w:ascii="Univers" w:hAnsi="Univers"/>
            <w:u w:val="single"/>
          </w:rPr>
          <w:t>BIDS</w:t>
        </w:r>
      </w:smartTag>
    </w:p>
    <w:p w14:paraId="180CD92E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14:paraId="3FF4688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14:paraId="1E5B642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  <w:r>
        <w:rPr>
          <w:rFonts w:ascii="Univers" w:hAnsi="Univers"/>
        </w:rPr>
        <w:t xml:space="preserve">Spokane Public Schools’ Purchasing Department will receive sealed bids at </w:t>
      </w:r>
      <w:smartTag w:uri="urn:schemas-microsoft-com:office:smarttags" w:element="address">
        <w:smartTag w:uri="urn:schemas-microsoft-com:office:smarttags" w:element="Street">
          <w:r>
            <w:rPr>
              <w:rFonts w:ascii="Univers" w:hAnsi="Univers"/>
            </w:rPr>
            <w:t>2815 East Garland Avenue</w:t>
          </w:r>
        </w:smartTag>
        <w:r>
          <w:rPr>
            <w:rFonts w:ascii="Univers" w:hAnsi="Univers"/>
          </w:rPr>
          <w:t xml:space="preserve">, </w:t>
        </w:r>
        <w:smartTag w:uri="urn:schemas-microsoft-com:office:smarttags" w:element="City">
          <w:r>
            <w:rPr>
              <w:rFonts w:ascii="Univers" w:hAnsi="Univers"/>
            </w:rPr>
            <w:t>Spokane</w:t>
          </w:r>
        </w:smartTag>
        <w:r>
          <w:rPr>
            <w:rFonts w:ascii="Univers" w:hAnsi="Univers"/>
          </w:rPr>
          <w:t xml:space="preserve">, </w:t>
        </w:r>
        <w:smartTag w:uri="urn:schemas-microsoft-com:office:smarttags" w:element="State">
          <w:r>
            <w:rPr>
              <w:rFonts w:ascii="Univers" w:hAnsi="Univers"/>
            </w:rPr>
            <w:t>WA</w:t>
          </w:r>
        </w:smartTag>
        <w:r>
          <w:rPr>
            <w:rFonts w:ascii="Univers" w:hAnsi="Univers"/>
          </w:rPr>
          <w:t xml:space="preserve">  </w:t>
        </w:r>
        <w:smartTag w:uri="urn:schemas-microsoft-com:office:smarttags" w:element="PostalCode">
          <w:r>
            <w:rPr>
              <w:rFonts w:ascii="Univers" w:hAnsi="Univers"/>
            </w:rPr>
            <w:t>99207</w:t>
          </w:r>
        </w:smartTag>
      </w:smartTag>
      <w:r>
        <w:rPr>
          <w:rFonts w:ascii="Univers" w:hAnsi="Univers"/>
        </w:rPr>
        <w:t xml:space="preserve">, for the following: </w:t>
      </w:r>
    </w:p>
    <w:p w14:paraId="331D1257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D5570F6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51DB9A02" w14:textId="327A0A9B" w:rsidR="00A03728" w:rsidRDefault="00F53C8A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Bid No</w:t>
      </w:r>
      <w:r w:rsidR="007D5EB4">
        <w:rPr>
          <w:rFonts w:ascii="Univers" w:hAnsi="Univers"/>
        </w:rPr>
        <w:t xml:space="preserve"> </w:t>
      </w:r>
      <w:r w:rsidR="00C55309">
        <w:rPr>
          <w:rFonts w:ascii="Univers" w:hAnsi="Univers"/>
        </w:rPr>
        <w:t>22-2122</w:t>
      </w:r>
    </w:p>
    <w:p w14:paraId="70B01651" w14:textId="17F48B6C" w:rsidR="00A03728" w:rsidRDefault="007D5EB4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MUSIC INSTRUMENTS</w:t>
      </w:r>
      <w:r w:rsidR="008704A8">
        <w:rPr>
          <w:rFonts w:ascii="Univers" w:hAnsi="Univers"/>
        </w:rPr>
        <w:t>,</w:t>
      </w:r>
      <w:r w:rsidR="00A03728">
        <w:rPr>
          <w:rFonts w:ascii="Univers" w:hAnsi="Univers"/>
        </w:rPr>
        <w:t xml:space="preserve"> until 2:0</w:t>
      </w:r>
      <w:r w:rsidR="00F53C8A">
        <w:rPr>
          <w:rFonts w:ascii="Univers" w:hAnsi="Univers"/>
        </w:rPr>
        <w:t>0:00 p.m. P</w:t>
      </w:r>
      <w:r w:rsidR="00FC334E">
        <w:rPr>
          <w:rFonts w:ascii="Univers" w:hAnsi="Univers"/>
        </w:rPr>
        <w:t>S</w:t>
      </w:r>
      <w:r w:rsidR="00A03728">
        <w:rPr>
          <w:rFonts w:ascii="Univers" w:hAnsi="Univers"/>
        </w:rPr>
        <w:t xml:space="preserve">T, </w:t>
      </w:r>
      <w:r w:rsidR="003176E0">
        <w:rPr>
          <w:rFonts w:ascii="Univers" w:hAnsi="Univers"/>
        </w:rPr>
        <w:t>Thursday, March 3, 2022</w:t>
      </w:r>
    </w:p>
    <w:p w14:paraId="2E55083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F297B0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Specifications are on file in the Purchasing Department and posted on the Spokane Pub</w:t>
      </w:r>
      <w:r w:rsidR="00B84886">
        <w:rPr>
          <w:rFonts w:ascii="Univers" w:hAnsi="Univers"/>
        </w:rPr>
        <w:t>lic Schools’ Purchasing website:  www.spokaneschools.org/solicitations</w:t>
      </w:r>
    </w:p>
    <w:p w14:paraId="4560985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5C17702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Spokane Public Schools encourages participation of Minority Owned and Women Owned Business Enterprises.</w:t>
      </w:r>
    </w:p>
    <w:p w14:paraId="09FF580E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3E1B9C6" w14:textId="417ECA64" w:rsidR="00A03728" w:rsidRDefault="0035271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Individuals with disabilities who may need additional accommodations to participate in the public </w:t>
      </w:r>
      <w:r w:rsidR="00084169">
        <w:rPr>
          <w:rFonts w:ascii="Univers" w:hAnsi="Univers"/>
        </w:rPr>
        <w:t>Bid</w:t>
      </w:r>
      <w:r>
        <w:rPr>
          <w:rFonts w:ascii="Univers" w:hAnsi="Univers"/>
        </w:rPr>
        <w:t xml:space="preserve"> opening should contact </w:t>
      </w:r>
      <w:r w:rsidR="00F537EC">
        <w:rPr>
          <w:rFonts w:ascii="Univers" w:hAnsi="Univers"/>
        </w:rPr>
        <w:t xml:space="preserve">Lisa </w:t>
      </w:r>
      <w:r w:rsidR="00533346">
        <w:rPr>
          <w:rFonts w:ascii="Univers" w:hAnsi="Univers"/>
        </w:rPr>
        <w:t>Palmer</w:t>
      </w:r>
      <w:r>
        <w:rPr>
          <w:rFonts w:ascii="Univers" w:hAnsi="Univers"/>
        </w:rPr>
        <w:t>, Purchasing Services, at 509-354-71</w:t>
      </w:r>
      <w:r w:rsidR="00F537EC">
        <w:rPr>
          <w:rFonts w:ascii="Univers" w:hAnsi="Univers"/>
        </w:rPr>
        <w:t>88</w:t>
      </w:r>
      <w:r>
        <w:rPr>
          <w:rFonts w:ascii="Univers" w:hAnsi="Univers"/>
        </w:rPr>
        <w:t>, no later than three days prior to the scheduled opening date so arrangement for the accommodations can be made</w:t>
      </w:r>
    </w:p>
    <w:p w14:paraId="25A0AC9C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00AA1AF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BY ORDER OF THE BOARD OF DIRECTORS</w:t>
      </w:r>
    </w:p>
    <w:p w14:paraId="52E97537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SPOKANE PUBLIC SCHOOLS</w:t>
      </w:r>
    </w:p>
    <w:p w14:paraId="61429320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52130BCA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3FB82411" w14:textId="6DA9B053" w:rsidR="00A03728" w:rsidRDefault="001441C4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</w:t>
      </w:r>
      <w:r w:rsidR="00A03728">
        <w:rPr>
          <w:rFonts w:ascii="Univers" w:hAnsi="Univers"/>
        </w:rPr>
        <w:t xml:space="preserve">Dr. </w:t>
      </w:r>
      <w:r w:rsidR="003176E0">
        <w:rPr>
          <w:rFonts w:ascii="Univers" w:hAnsi="Univers"/>
        </w:rPr>
        <w:t>Adam Swinyard</w:t>
      </w:r>
      <w:r w:rsidR="00A03728">
        <w:rPr>
          <w:rFonts w:ascii="Univers" w:hAnsi="Univers"/>
        </w:rPr>
        <w:t>, Secretary</w:t>
      </w:r>
    </w:p>
    <w:p w14:paraId="164C784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EAFA01A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29DCA8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A6F8903" w14:textId="17456AFC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TO BE ADVERTISED IN </w:t>
      </w:r>
      <w:r w:rsidRPr="00115612">
        <w:rPr>
          <w:rFonts w:ascii="Univers" w:hAnsi="Univers"/>
          <w:u w:val="single"/>
        </w:rPr>
        <w:t xml:space="preserve">THE Spokesman-Review, </w:t>
      </w:r>
      <w:r w:rsidR="008A6832">
        <w:rPr>
          <w:rFonts w:ascii="Univers" w:hAnsi="Univers"/>
          <w:u w:val="single"/>
        </w:rPr>
        <w:t>February 18 and 25, 2022</w:t>
      </w:r>
      <w:r w:rsidRPr="00115612">
        <w:rPr>
          <w:rFonts w:ascii="Univers" w:hAnsi="Univers"/>
          <w:u w:val="single"/>
        </w:rPr>
        <w:t>.</w:t>
      </w:r>
    </w:p>
    <w:p w14:paraId="23E82E7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1D4BEEF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</w:p>
    <w:p w14:paraId="051A4741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5C2C48D3" w14:textId="77777777" w:rsidR="004C40AE" w:rsidRPr="006D21E5" w:rsidRDefault="004C40AE" w:rsidP="004C40AE">
      <w:pPr>
        <w:widowControl w:val="0"/>
        <w:jc w:val="both"/>
        <w:rPr>
          <w:rFonts w:ascii="Univers" w:hAnsi="Univers"/>
        </w:rPr>
      </w:pPr>
    </w:p>
    <w:p w14:paraId="29F2BA0B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5FD80758" w14:textId="77777777" w:rsidR="00AE2055" w:rsidRDefault="00AE2055">
      <w:pPr>
        <w:rPr>
          <w:rFonts w:ascii="Arial" w:hAnsi="Arial" w:cs="Arial"/>
          <w:sz w:val="24"/>
          <w:szCs w:val="24"/>
        </w:rPr>
      </w:pPr>
    </w:p>
    <w:sectPr w:rsidR="00AE2055">
      <w:pgSz w:w="12240" w:h="15840"/>
      <w:pgMar w:top="547" w:right="1267" w:bottom="432" w:left="12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D6CA2BA-EAAE-44B6-AC8E-CC266A78B828}"/>
    <w:embedBold r:id="rId2" w:fontKey="{CCAC6293-5D75-4A3A-A9C9-CD0FC0DAA3CE}"/>
    <w:embedItalic r:id="rId3" w:fontKey="{5F7625E9-44F5-46E7-B31F-A7A69069F8A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BF97E4E6-06A3-43A3-B9FA-68CF50B85F1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D7FB9690-F891-46FF-B762-473BB482EBF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BDFB7DBF-E820-4550-BE9B-17EDCBD2635D}"/>
  </w:font>
  <w:font w:name="Aldine401 BT">
    <w:altName w:val="GoudyOlSt BT"/>
    <w:charset w:val="00"/>
    <w:family w:val="roman"/>
    <w:pitch w:val="variable"/>
    <w:sig w:usb0="00000007" w:usb1="00000000" w:usb2="00000000" w:usb3="00000000" w:csb0="00000011" w:csb1="00000000"/>
    <w:embedRegular r:id="rId7" w:fontKey="{9CA73911-17B9-4953-A75F-581AC896D9C0}"/>
    <w:embedBold r:id="rId8" w:fontKey="{84FB3917-AA30-4068-8DDA-AD73985BEB0B}"/>
    <w:embedItalic r:id="rId9" w:fontKey="{67FCDF1A-4D50-433B-BACF-051AF41F6BE1}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  <w:embedRegular r:id="rId10" w:fontKey="{1A195486-61FB-47F4-9506-EE36405506D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9E672D75-573E-4888-8ED1-4AD3430E648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015E9041-156B-48D9-AE36-FE14FF1A1C7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88054A"/>
    <w:multiLevelType w:val="hybridMultilevel"/>
    <w:tmpl w:val="A14C72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19E1"/>
    <w:rsid w:val="00084169"/>
    <w:rsid w:val="0009548F"/>
    <w:rsid w:val="00115612"/>
    <w:rsid w:val="001177A6"/>
    <w:rsid w:val="001441C4"/>
    <w:rsid w:val="00173CD6"/>
    <w:rsid w:val="001C0799"/>
    <w:rsid w:val="002102AB"/>
    <w:rsid w:val="00266719"/>
    <w:rsid w:val="002E3C5D"/>
    <w:rsid w:val="002F47B0"/>
    <w:rsid w:val="003176E0"/>
    <w:rsid w:val="00337969"/>
    <w:rsid w:val="00352718"/>
    <w:rsid w:val="00362805"/>
    <w:rsid w:val="003B6000"/>
    <w:rsid w:val="003C74E4"/>
    <w:rsid w:val="003D73BC"/>
    <w:rsid w:val="004A43D8"/>
    <w:rsid w:val="004C40AE"/>
    <w:rsid w:val="004C7B48"/>
    <w:rsid w:val="00505591"/>
    <w:rsid w:val="00523380"/>
    <w:rsid w:val="00533346"/>
    <w:rsid w:val="005419E1"/>
    <w:rsid w:val="005F6E1F"/>
    <w:rsid w:val="00602277"/>
    <w:rsid w:val="006F7482"/>
    <w:rsid w:val="007D5EB4"/>
    <w:rsid w:val="00807AA6"/>
    <w:rsid w:val="00825741"/>
    <w:rsid w:val="00840AEC"/>
    <w:rsid w:val="008704A8"/>
    <w:rsid w:val="008A6832"/>
    <w:rsid w:val="008B1896"/>
    <w:rsid w:val="008C1F1E"/>
    <w:rsid w:val="008C4CEF"/>
    <w:rsid w:val="008E0F45"/>
    <w:rsid w:val="00916CD1"/>
    <w:rsid w:val="00985BDC"/>
    <w:rsid w:val="009D49CD"/>
    <w:rsid w:val="00A03728"/>
    <w:rsid w:val="00AA3175"/>
    <w:rsid w:val="00AB3F62"/>
    <w:rsid w:val="00AE1B6E"/>
    <w:rsid w:val="00AE2055"/>
    <w:rsid w:val="00B71CA9"/>
    <w:rsid w:val="00B84886"/>
    <w:rsid w:val="00C06680"/>
    <w:rsid w:val="00C51030"/>
    <w:rsid w:val="00C55309"/>
    <w:rsid w:val="00CB053D"/>
    <w:rsid w:val="00D21885"/>
    <w:rsid w:val="00DD3400"/>
    <w:rsid w:val="00E902F6"/>
    <w:rsid w:val="00EB17E4"/>
    <w:rsid w:val="00F2799C"/>
    <w:rsid w:val="00F467D9"/>
    <w:rsid w:val="00F537EC"/>
    <w:rsid w:val="00F53C8A"/>
    <w:rsid w:val="00F719B0"/>
    <w:rsid w:val="00FC3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>
      <o:colormru v:ext="edit" colors="#b16b2d,#a35110,#5f792f,#4a6425"/>
    </o:shapedefaults>
    <o:shapelayout v:ext="edit">
      <o:idmap v:ext="edit" data="1"/>
    </o:shapelayout>
  </w:shapeDefaults>
  <w:decimalSymbol w:val="."/>
  <w:listSeparator w:val=","/>
  <w14:docId w14:val="213AA4AD"/>
  <w15:chartTrackingRefBased/>
  <w15:docId w15:val="{71194DF8-319F-47BB-A6E4-637810974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hAnsi="Verdan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C4C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numbering" Target="numbering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DESKTOP\Management_Stationary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E9CA4B4AE72C40962DF105AEC01F3F" ma:contentTypeVersion="12" ma:contentTypeDescription="Create a new document." ma:contentTypeScope="" ma:versionID="1ab2f3fe5dbb00eee75e5d066963efe5">
  <xsd:schema xmlns:xsd="http://www.w3.org/2001/XMLSchema" xmlns:xs="http://www.w3.org/2001/XMLSchema" xmlns:p="http://schemas.microsoft.com/office/2006/metadata/properties" xmlns:ns2="e5a37614-adea-484c-94a6-1d3c8f28b59b" xmlns:ns3="ebb8066f-9be4-4470-943d-2344eaaa08dd" targetNamespace="http://schemas.microsoft.com/office/2006/metadata/properties" ma:root="true" ma:fieldsID="392526d1ba5f06826c0cc46e9d045fb8" ns2:_="" ns3:_="">
    <xsd:import namespace="e5a37614-adea-484c-94a6-1d3c8f28b59b"/>
    <xsd:import namespace="ebb8066f-9be4-4470-943d-2344eaaa08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a37614-adea-484c-94a6-1d3c8f28b5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b8066f-9be4-4470-943d-2344eaaa08d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97D5FD0-527D-4998-A3C8-28117A01A90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53AA6A9-E498-4E7D-A807-179EC27713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a37614-adea-484c-94a6-1d3c8f28b59b"/>
    <ds:schemaRef ds:uri="ebb8066f-9be4-4470-943d-2344eaaa08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9D5FCC-DC9D-41A2-A58C-1B415CC6DD7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Management_Stationary.dot</Template>
  <TotalTime>3</TotalTime>
  <Pages>1</Pages>
  <Words>137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Spokane Public Schools Distri</Company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Spokane Public Schools</dc:creator>
  <cp:keywords/>
  <dc:description/>
  <cp:lastModifiedBy>Lisa Palmer</cp:lastModifiedBy>
  <cp:revision>3</cp:revision>
  <cp:lastPrinted>2011-11-14T18:20:00Z</cp:lastPrinted>
  <dcterms:created xsi:type="dcterms:W3CDTF">2022-02-17T18:17:00Z</dcterms:created>
  <dcterms:modified xsi:type="dcterms:W3CDTF">2022-02-17T18:21:00Z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0x010100E7E9CA4B4AE72C40962DF105AEC01F3F</vt:lpwstr>
  </property>
</Properties>
</file>